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FE1" w:rsidRDefault="00671FE1" w:rsidP="009362DF">
      <w:pPr>
        <w:ind w:left="-284" w:firstLine="284"/>
        <w:jc w:val="center"/>
        <w:rPr>
          <w:rFonts w:ascii="Times New Roman" w:hAnsi="Times New Roman"/>
          <w:b/>
          <w:sz w:val="32"/>
          <w:szCs w:val="32"/>
        </w:rPr>
      </w:pPr>
      <w:r w:rsidRPr="009362DF">
        <w:rPr>
          <w:rFonts w:ascii="Times New Roman" w:hAnsi="Times New Roman"/>
          <w:b/>
          <w:sz w:val="32"/>
          <w:szCs w:val="32"/>
        </w:rPr>
        <w:t>Май</w:t>
      </w:r>
    </w:p>
    <w:p w:rsidR="00671FE1" w:rsidRDefault="00671FE1" w:rsidP="009362DF">
      <w:pPr>
        <w:spacing w:after="0"/>
        <w:ind w:left="-284" w:firstLine="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Май месяц был отмечен главным событием месяца Днем Победы.</w:t>
      </w:r>
    </w:p>
    <w:p w:rsidR="00671FE1" w:rsidRDefault="00671FE1" w:rsidP="00C10B81">
      <w:pPr>
        <w:spacing w:after="0"/>
        <w:ind w:left="-284" w:firstLine="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 детском саду этому дню были посвящены следующие мероприятия:</w:t>
      </w:r>
    </w:p>
    <w:p w:rsidR="00671FE1" w:rsidRDefault="00671FE1" w:rsidP="009362DF">
      <w:pPr>
        <w:spacing w:after="0"/>
        <w:ind w:left="-284" w:firstLine="284"/>
        <w:rPr>
          <w:rFonts w:ascii="Times New Roman" w:hAnsi="Times New Roman"/>
          <w:sz w:val="32"/>
          <w:szCs w:val="32"/>
        </w:rPr>
      </w:pPr>
      <w:r w:rsidRPr="009362DF">
        <w:rPr>
          <w:rFonts w:ascii="Times New Roman" w:hAnsi="Times New Roman"/>
          <w:b/>
          <w:sz w:val="32"/>
          <w:szCs w:val="32"/>
        </w:rPr>
        <w:t xml:space="preserve">Конкурс уголков, </w:t>
      </w:r>
      <w:r>
        <w:rPr>
          <w:rFonts w:ascii="Times New Roman" w:hAnsi="Times New Roman"/>
          <w:b/>
          <w:sz w:val="32"/>
          <w:szCs w:val="32"/>
        </w:rPr>
        <w:t>посвященный Дню Победы.</w:t>
      </w:r>
    </w:p>
    <w:p w:rsidR="00671FE1" w:rsidRDefault="00671FE1" w:rsidP="009362DF">
      <w:pPr>
        <w:spacing w:after="0"/>
        <w:ind w:left="-284" w:firstLine="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 конкурсе уголков приняли участие все четыре группы, а  их оформлении приняли участие воспитатели, родители и дети. Жюри конкурса, в состав которого входили воспитатели и родители, подвели итоги результатом, которых были выявлены победители. 1 место заняла группа «Ромашки», 2 место группа «Почемучки, а 3 место поделили между собой группы «Семицветик» и «Солнышко»</w:t>
      </w:r>
    </w:p>
    <w:p w:rsidR="00671FE1" w:rsidRDefault="00671FE1" w:rsidP="009362DF">
      <w:pPr>
        <w:spacing w:after="0"/>
        <w:ind w:left="-284" w:firstLine="284"/>
        <w:rPr>
          <w:rFonts w:ascii="Times New Roman" w:hAnsi="Times New Roman"/>
          <w:sz w:val="32"/>
          <w:szCs w:val="32"/>
        </w:rPr>
      </w:pPr>
      <w:r w:rsidRPr="000666CB">
        <w:rPr>
          <w:rFonts w:ascii="Times New Roman" w:hAnsi="Times New Roman"/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98pt;height:224.25pt;visibility:visible">
            <v:imagedata r:id="rId4" o:title=""/>
          </v:shape>
        </w:pict>
      </w:r>
    </w:p>
    <w:p w:rsidR="00671FE1" w:rsidRPr="00325231" w:rsidRDefault="00671FE1" w:rsidP="009362DF">
      <w:pPr>
        <w:spacing w:after="0"/>
        <w:ind w:left="-284" w:firstLine="284"/>
        <w:rPr>
          <w:rFonts w:ascii="Times New Roman" w:hAnsi="Times New Roman"/>
          <w:sz w:val="32"/>
          <w:szCs w:val="32"/>
        </w:rPr>
      </w:pPr>
      <w:r w:rsidRPr="00325231">
        <w:rPr>
          <w:rFonts w:ascii="Times New Roman" w:hAnsi="Times New Roman"/>
          <w:sz w:val="32"/>
          <w:szCs w:val="32"/>
        </w:rPr>
        <w:t xml:space="preserve">     «Никто не забыт и ничто не забыто!».   Группа «Ромашки»5-6лет</w:t>
      </w:r>
    </w:p>
    <w:p w:rsidR="00671FE1" w:rsidRDefault="00671FE1" w:rsidP="009362DF">
      <w:pPr>
        <w:spacing w:after="0"/>
        <w:ind w:left="-284" w:firstLine="284"/>
        <w:rPr>
          <w:rFonts w:ascii="Times New Roman" w:hAnsi="Times New Roman"/>
          <w:b/>
          <w:sz w:val="32"/>
          <w:szCs w:val="32"/>
        </w:rPr>
      </w:pPr>
    </w:p>
    <w:p w:rsidR="00671FE1" w:rsidRDefault="00671FE1" w:rsidP="009362DF">
      <w:pPr>
        <w:spacing w:after="0"/>
        <w:ind w:left="-284" w:firstLine="284"/>
        <w:rPr>
          <w:rFonts w:ascii="Times New Roman" w:hAnsi="Times New Roman"/>
          <w:b/>
          <w:sz w:val="32"/>
          <w:szCs w:val="32"/>
        </w:rPr>
      </w:pPr>
      <w:r w:rsidRPr="000666CB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2" o:spid="_x0000_i1026" type="#_x0000_t75" style="width:503.25pt;height:3in;visibility:visible">
            <v:imagedata r:id="rId5" o:title=""/>
          </v:shape>
        </w:pict>
      </w:r>
    </w:p>
    <w:p w:rsidR="00671FE1" w:rsidRPr="00325231" w:rsidRDefault="00671FE1" w:rsidP="009362DF">
      <w:pPr>
        <w:spacing w:after="0"/>
        <w:ind w:left="-284" w:firstLine="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</w:t>
      </w:r>
      <w:r w:rsidRPr="00325231">
        <w:rPr>
          <w:rFonts w:ascii="Times New Roman" w:hAnsi="Times New Roman"/>
          <w:sz w:val="32"/>
          <w:szCs w:val="32"/>
        </w:rPr>
        <w:t>«День Победы» группа «Почемучки» 3-5лет</w:t>
      </w:r>
    </w:p>
    <w:p w:rsidR="00671FE1" w:rsidRDefault="00671FE1" w:rsidP="009362DF">
      <w:pPr>
        <w:spacing w:after="0"/>
        <w:ind w:left="-284" w:firstLine="284"/>
        <w:rPr>
          <w:rFonts w:ascii="Times New Roman" w:hAnsi="Times New Roman"/>
          <w:sz w:val="32"/>
          <w:szCs w:val="32"/>
        </w:rPr>
      </w:pPr>
    </w:p>
    <w:p w:rsidR="00671FE1" w:rsidRPr="00325231" w:rsidRDefault="00671FE1" w:rsidP="009362DF">
      <w:pPr>
        <w:spacing w:after="0"/>
        <w:ind w:left="-284" w:firstLine="284"/>
        <w:rPr>
          <w:rFonts w:ascii="Times New Roman" w:hAnsi="Times New Roman"/>
          <w:b/>
          <w:sz w:val="32"/>
          <w:szCs w:val="32"/>
        </w:rPr>
      </w:pPr>
      <w:r w:rsidRPr="00325231">
        <w:rPr>
          <w:rFonts w:ascii="Times New Roman" w:hAnsi="Times New Roman"/>
          <w:sz w:val="32"/>
          <w:szCs w:val="32"/>
        </w:rPr>
        <w:t>Были организованы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325231">
        <w:rPr>
          <w:rFonts w:ascii="Times New Roman" w:hAnsi="Times New Roman"/>
          <w:b/>
          <w:sz w:val="32"/>
          <w:szCs w:val="32"/>
        </w:rPr>
        <w:t>выставки рисунков и  военной техники.</w:t>
      </w:r>
    </w:p>
    <w:p w:rsidR="00671FE1" w:rsidRDefault="00671FE1" w:rsidP="009362DF">
      <w:pPr>
        <w:spacing w:after="0"/>
        <w:ind w:left="-284" w:firstLine="284"/>
        <w:rPr>
          <w:rFonts w:ascii="Times New Roman" w:hAnsi="Times New Roman"/>
          <w:b/>
          <w:sz w:val="32"/>
          <w:szCs w:val="32"/>
        </w:rPr>
      </w:pPr>
      <w:r w:rsidRPr="000666CB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3" o:spid="_x0000_i1027" type="#_x0000_t75" style="width:498pt;height:264pt;visibility:visible">
            <v:imagedata r:id="rId6" o:title=""/>
          </v:shape>
        </w:pict>
      </w:r>
    </w:p>
    <w:p w:rsidR="00671FE1" w:rsidRDefault="00671FE1" w:rsidP="009362DF">
      <w:pPr>
        <w:spacing w:after="0"/>
        <w:ind w:left="-284" w:firstLine="284"/>
        <w:rPr>
          <w:rFonts w:ascii="Times New Roman" w:hAnsi="Times New Roman"/>
          <w:b/>
          <w:sz w:val="32"/>
          <w:szCs w:val="32"/>
        </w:rPr>
      </w:pPr>
    </w:p>
    <w:p w:rsidR="00671FE1" w:rsidRPr="00325231" w:rsidRDefault="00671FE1" w:rsidP="009362DF">
      <w:pPr>
        <w:spacing w:after="0"/>
        <w:ind w:left="-284" w:firstLine="284"/>
        <w:rPr>
          <w:rFonts w:ascii="Times New Roman" w:hAnsi="Times New Roman"/>
          <w:sz w:val="32"/>
          <w:szCs w:val="32"/>
        </w:rPr>
      </w:pPr>
      <w:r w:rsidRPr="00325231">
        <w:rPr>
          <w:rFonts w:ascii="Times New Roman" w:hAnsi="Times New Roman"/>
          <w:sz w:val="32"/>
          <w:szCs w:val="32"/>
        </w:rPr>
        <w:t xml:space="preserve">В группах прошла </w:t>
      </w:r>
      <w:r w:rsidRPr="00325231">
        <w:rPr>
          <w:rFonts w:ascii="Times New Roman" w:hAnsi="Times New Roman"/>
          <w:b/>
          <w:sz w:val="32"/>
          <w:szCs w:val="32"/>
        </w:rPr>
        <w:t>тематическая неделя посвященная Дню Победы</w:t>
      </w:r>
      <w:r w:rsidRPr="00325231">
        <w:rPr>
          <w:rFonts w:ascii="Times New Roman" w:hAnsi="Times New Roman"/>
          <w:sz w:val="32"/>
          <w:szCs w:val="32"/>
        </w:rPr>
        <w:t>, в течение которой дети рисовали рисунки, конструировали, выпускали поздравительные газеты.</w:t>
      </w:r>
    </w:p>
    <w:p w:rsidR="00671FE1" w:rsidRDefault="00671FE1" w:rsidP="009362DF">
      <w:pPr>
        <w:spacing w:after="0"/>
        <w:ind w:left="-284" w:firstLine="284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 id="Рисунок 6" o:spid="_x0000_s1026" type="#_x0000_t75" style="position:absolute;left:0;text-align:left;margin-left:262.15pt;margin-top:399.3pt;width:241.45pt;height:294.7pt;z-index:251655680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">
            <v:imagedata r:id="rId7" o:title=""/>
            <o:lock v:ext="edit" aspectratio="f"/>
            <w10:wrap type="square" anchorx="margin" anchory="margin"/>
          </v:shape>
        </w:pic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0666CB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5" o:spid="_x0000_i1028" type="#_x0000_t75" style="width:240.75pt;height:294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">
            <v:imagedata r:id="rId8" o:title=""/>
            <o:lock v:ext="edit" aspectratio="f"/>
          </v:shape>
        </w:pict>
      </w:r>
    </w:p>
    <w:p w:rsidR="00671FE1" w:rsidRDefault="00671FE1" w:rsidP="009362DF">
      <w:pPr>
        <w:spacing w:after="0"/>
        <w:ind w:left="-284" w:firstLine="284"/>
        <w:rPr>
          <w:rFonts w:ascii="Times New Roman" w:hAnsi="Times New Roman"/>
          <w:b/>
          <w:sz w:val="32"/>
          <w:szCs w:val="32"/>
        </w:rPr>
      </w:pPr>
    </w:p>
    <w:p w:rsidR="00671FE1" w:rsidRDefault="00671FE1" w:rsidP="009362DF">
      <w:pPr>
        <w:spacing w:after="0"/>
        <w:ind w:left="-284" w:firstLine="284"/>
        <w:rPr>
          <w:rFonts w:ascii="Times New Roman" w:hAnsi="Times New Roman"/>
          <w:b/>
          <w:sz w:val="32"/>
          <w:szCs w:val="32"/>
        </w:rPr>
      </w:pPr>
    </w:p>
    <w:p w:rsidR="00671FE1" w:rsidRDefault="00671FE1" w:rsidP="009362DF">
      <w:pPr>
        <w:spacing w:after="0"/>
        <w:ind w:left="-284" w:firstLine="284"/>
        <w:rPr>
          <w:rFonts w:ascii="Times New Roman" w:hAnsi="Times New Roman"/>
          <w:b/>
          <w:sz w:val="32"/>
          <w:szCs w:val="32"/>
        </w:rPr>
      </w:pPr>
    </w:p>
    <w:p w:rsidR="00671FE1" w:rsidRPr="00325231" w:rsidRDefault="00671FE1" w:rsidP="009362DF">
      <w:pPr>
        <w:spacing w:after="0"/>
        <w:ind w:left="-284" w:firstLine="284"/>
        <w:rPr>
          <w:rFonts w:ascii="Times New Roman" w:hAnsi="Times New Roman"/>
          <w:sz w:val="32"/>
          <w:szCs w:val="32"/>
        </w:rPr>
      </w:pPr>
      <w:r w:rsidRPr="00325231">
        <w:rPr>
          <w:rFonts w:ascii="Times New Roman" w:hAnsi="Times New Roman"/>
          <w:sz w:val="32"/>
          <w:szCs w:val="32"/>
        </w:rPr>
        <w:t>Воспитанники подготовительной группы выпустили поздравительную газету и поздравили односельчан с праздником</w:t>
      </w:r>
    </w:p>
    <w:p w:rsidR="00671FE1" w:rsidRDefault="00671FE1" w:rsidP="009362DF">
      <w:pPr>
        <w:spacing w:after="0"/>
        <w:ind w:left="-284" w:firstLine="284"/>
        <w:rPr>
          <w:rFonts w:ascii="Times New Roman" w:hAnsi="Times New Roman"/>
          <w:b/>
          <w:sz w:val="32"/>
          <w:szCs w:val="32"/>
        </w:rPr>
      </w:pPr>
      <w:r w:rsidRPr="000666CB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7" o:spid="_x0000_i1029" type="#_x0000_t75" style="width:497.25pt;height:309.75pt;visibility:visible">
            <v:imagedata r:id="rId9" o:title=""/>
          </v:shape>
        </w:pict>
      </w:r>
    </w:p>
    <w:p w:rsidR="00671FE1" w:rsidRDefault="00671FE1" w:rsidP="009362DF">
      <w:pPr>
        <w:spacing w:after="0"/>
        <w:ind w:left="-284" w:firstLine="284"/>
        <w:rPr>
          <w:rFonts w:ascii="Times New Roman" w:hAnsi="Times New Roman"/>
          <w:b/>
          <w:sz w:val="32"/>
          <w:szCs w:val="32"/>
        </w:rPr>
      </w:pPr>
    </w:p>
    <w:p w:rsidR="00671FE1" w:rsidRPr="00325231" w:rsidRDefault="00671FE1" w:rsidP="009362DF">
      <w:pPr>
        <w:spacing w:after="0"/>
        <w:ind w:left="-284" w:firstLine="284"/>
        <w:rPr>
          <w:rFonts w:ascii="Times New Roman" w:hAnsi="Times New Roman"/>
          <w:sz w:val="32"/>
          <w:szCs w:val="32"/>
        </w:rPr>
      </w:pPr>
      <w:r w:rsidRPr="00325231">
        <w:rPr>
          <w:rFonts w:ascii="Times New Roman" w:hAnsi="Times New Roman"/>
          <w:sz w:val="32"/>
          <w:szCs w:val="32"/>
        </w:rPr>
        <w:t>Дети старшей группы поздравили односельчан  гвоздиками, сделанными своими руками.</w:t>
      </w:r>
    </w:p>
    <w:p w:rsidR="00671FE1" w:rsidRDefault="00671FE1" w:rsidP="009362DF">
      <w:pPr>
        <w:spacing w:after="0"/>
        <w:ind w:left="-284" w:firstLine="284"/>
        <w:rPr>
          <w:rFonts w:ascii="Times New Roman" w:hAnsi="Times New Roman"/>
          <w:b/>
          <w:sz w:val="32"/>
          <w:szCs w:val="32"/>
        </w:rPr>
      </w:pPr>
      <w:r w:rsidRPr="000666CB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8" o:spid="_x0000_i1030" type="#_x0000_t75" style="width:495pt;height:308.25pt;visibility:visible">
            <v:imagedata r:id="rId10" o:title=""/>
          </v:shape>
        </w:pict>
      </w:r>
    </w:p>
    <w:p w:rsidR="00671FE1" w:rsidRPr="00325231" w:rsidRDefault="00671FE1" w:rsidP="009362DF">
      <w:pPr>
        <w:spacing w:after="0"/>
        <w:ind w:left="-284" w:firstLine="284"/>
        <w:rPr>
          <w:rFonts w:ascii="Times New Roman" w:hAnsi="Times New Roman"/>
          <w:sz w:val="32"/>
          <w:szCs w:val="32"/>
        </w:rPr>
      </w:pPr>
      <w:r w:rsidRPr="00325231">
        <w:rPr>
          <w:rFonts w:ascii="Times New Roman" w:hAnsi="Times New Roman"/>
          <w:sz w:val="32"/>
          <w:szCs w:val="32"/>
        </w:rPr>
        <w:t>Накануне праздника в музыкальном зале прошел</w:t>
      </w:r>
      <w:r>
        <w:rPr>
          <w:rFonts w:ascii="Times New Roman" w:hAnsi="Times New Roman"/>
          <w:b/>
          <w:sz w:val="32"/>
          <w:szCs w:val="32"/>
        </w:rPr>
        <w:t xml:space="preserve"> конкурс стихотворений под лозунгом: «Хотим под мирным небом жить». </w:t>
      </w:r>
      <w:r w:rsidRPr="00325231">
        <w:rPr>
          <w:rFonts w:ascii="Times New Roman" w:hAnsi="Times New Roman"/>
          <w:sz w:val="32"/>
          <w:szCs w:val="32"/>
        </w:rPr>
        <w:t>Кроме стихов дети исполнили песню: «Катюша» и «Принимаю я парад»</w:t>
      </w:r>
    </w:p>
    <w:p w:rsidR="00671FE1" w:rsidRDefault="00671FE1" w:rsidP="009362DF">
      <w:pPr>
        <w:spacing w:after="0"/>
        <w:ind w:left="-284" w:firstLine="284"/>
        <w:rPr>
          <w:rFonts w:ascii="Times New Roman" w:hAnsi="Times New Roman"/>
          <w:b/>
          <w:sz w:val="32"/>
          <w:szCs w:val="32"/>
        </w:rPr>
      </w:pPr>
      <w:r w:rsidRPr="000666CB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9" o:spid="_x0000_i1031" type="#_x0000_t75" style="width:499.5pt;height:262.5pt;visibility:visible">
            <v:imagedata r:id="rId11" o:title=""/>
          </v:shape>
        </w:pict>
      </w:r>
    </w:p>
    <w:p w:rsidR="00671FE1" w:rsidRDefault="00671FE1" w:rsidP="009362DF">
      <w:pPr>
        <w:spacing w:after="0"/>
        <w:ind w:left="-284" w:firstLine="284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Коваленко Диана 6лет.1 место. </w:t>
      </w:r>
    </w:p>
    <w:p w:rsidR="00671FE1" w:rsidRDefault="00671FE1" w:rsidP="009362DF">
      <w:pPr>
        <w:spacing w:after="0"/>
        <w:ind w:left="-284" w:firstLine="284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 id="Рисунок 12" o:spid="_x0000_s1027" type="#_x0000_t75" style="position:absolute;left:0;text-align:left;margin-left:276.4pt;margin-top:359.55pt;width:229.45pt;height:285.6pt;z-index:251656704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">
            <v:imagedata r:id="rId12" o:title=""/>
            <o:lock v:ext="edit" aspectratio="f"/>
            <w10:wrap type="square" anchorx="margin" anchory="margin"/>
          </v:shape>
        </w:pict>
      </w:r>
      <w:r w:rsidRPr="000666CB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11" o:spid="_x0000_i1032" type="#_x0000_t75" style="width:230.25pt;height:295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">
            <v:imagedata r:id="rId13" o:title=""/>
            <o:lock v:ext="edit" aspectratio="f"/>
          </v:shape>
        </w:pict>
      </w:r>
    </w:p>
    <w:p w:rsidR="00671FE1" w:rsidRDefault="00671FE1" w:rsidP="009362DF">
      <w:pPr>
        <w:spacing w:after="0"/>
        <w:ind w:left="-284" w:firstLine="284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Карпушкина Милана 5лет                     Песня: «Принимаю я парад»                 </w:t>
      </w:r>
    </w:p>
    <w:p w:rsidR="00671FE1" w:rsidRDefault="00671FE1" w:rsidP="009362DF">
      <w:pPr>
        <w:spacing w:after="0"/>
        <w:ind w:left="-284" w:firstLine="284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 место                                                        исполняют дети 6-7лет</w:t>
      </w:r>
    </w:p>
    <w:p w:rsidR="00671FE1" w:rsidRDefault="00671FE1" w:rsidP="009362DF">
      <w:pPr>
        <w:spacing w:after="0"/>
        <w:ind w:left="-284" w:firstLine="284"/>
        <w:rPr>
          <w:rFonts w:ascii="Times New Roman" w:hAnsi="Times New Roman"/>
          <w:b/>
          <w:sz w:val="32"/>
          <w:szCs w:val="32"/>
        </w:rPr>
      </w:pPr>
    </w:p>
    <w:p w:rsidR="00671FE1" w:rsidRDefault="00671FE1" w:rsidP="009362DF">
      <w:pPr>
        <w:spacing w:after="0"/>
        <w:ind w:left="-284" w:firstLine="284"/>
        <w:rPr>
          <w:rFonts w:ascii="Times New Roman" w:hAnsi="Times New Roman"/>
          <w:b/>
          <w:sz w:val="32"/>
          <w:szCs w:val="32"/>
        </w:rPr>
      </w:pPr>
    </w:p>
    <w:p w:rsidR="00671FE1" w:rsidRDefault="00671FE1" w:rsidP="009362DF">
      <w:pPr>
        <w:spacing w:after="0"/>
        <w:ind w:left="-284" w:firstLine="284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 id="Рисунок 13" o:spid="_x0000_s1028" type="#_x0000_t75" style="position:absolute;left:0;text-align:left;margin-left:0;margin-top:66.15pt;width:502.95pt;height:247.5pt;z-index:251659776;visibility:visible;mso-position-horizontal:center;mso-position-horizontal-relative:margin;mso-position-vertical-relative:margin">
            <v:imagedata r:id="rId14" o:title=""/>
            <w10:wrap type="square" anchorx="margin" anchory="margin"/>
          </v:shape>
        </w:pict>
      </w:r>
      <w:r w:rsidRPr="00325231">
        <w:rPr>
          <w:rFonts w:ascii="Times New Roman" w:hAnsi="Times New Roman"/>
          <w:sz w:val="32"/>
          <w:szCs w:val="32"/>
        </w:rPr>
        <w:t>А 9 мая дети приняли</w:t>
      </w:r>
      <w:r>
        <w:rPr>
          <w:rFonts w:ascii="Times New Roman" w:hAnsi="Times New Roman"/>
          <w:b/>
          <w:sz w:val="32"/>
          <w:szCs w:val="32"/>
        </w:rPr>
        <w:t xml:space="preserve"> участие в праздничном концерте и прошли вместе с коллективом детского сада в колонне «Бессмертный полк».</w:t>
      </w:r>
    </w:p>
    <w:p w:rsidR="00671FE1" w:rsidRDefault="00671FE1" w:rsidP="009362DF">
      <w:pPr>
        <w:spacing w:after="0"/>
        <w:ind w:left="-284" w:firstLine="284"/>
        <w:rPr>
          <w:rFonts w:ascii="Times New Roman" w:hAnsi="Times New Roman"/>
          <w:b/>
          <w:sz w:val="32"/>
          <w:szCs w:val="32"/>
        </w:rPr>
      </w:pPr>
    </w:p>
    <w:p w:rsidR="00671FE1" w:rsidRDefault="00671FE1" w:rsidP="009362DF">
      <w:pPr>
        <w:spacing w:after="0"/>
        <w:ind w:left="-284" w:firstLine="284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 id="Рисунок 14" o:spid="_x0000_s1029" type="#_x0000_t75" style="position:absolute;left:0;text-align:left;margin-left:-7.7pt;margin-top:344.1pt;width:252pt;height:334.1pt;z-index:251657728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">
            <v:imagedata r:id="rId15" o:title=""/>
            <o:lock v:ext="edit" aspectratio="f"/>
            <w10:wrap type="square" anchorx="margin" anchory="margin"/>
          </v:shape>
        </w:pict>
      </w:r>
    </w:p>
    <w:p w:rsidR="00671FE1" w:rsidRDefault="00671FE1" w:rsidP="009362DF">
      <w:pPr>
        <w:spacing w:after="0"/>
        <w:ind w:left="-284" w:firstLine="284"/>
        <w:rPr>
          <w:rFonts w:ascii="Times New Roman" w:hAnsi="Times New Roman"/>
          <w:b/>
          <w:sz w:val="32"/>
          <w:szCs w:val="32"/>
        </w:rPr>
      </w:pPr>
    </w:p>
    <w:p w:rsidR="00671FE1" w:rsidRDefault="00671FE1" w:rsidP="00DE7CE9">
      <w:pPr>
        <w:spacing w:after="0"/>
        <w:ind w:left="-284" w:firstLine="284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15" o:spid="_x0000_s1030" type="#_x0000_t75" style="position:absolute;left:0;text-align:left;margin-left:266.15pt;margin-top:356.8pt;width:244.3pt;height:321.6pt;z-index:251658752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">
            <v:imagedata r:id="rId16" o:title=""/>
            <o:lock v:ext="edit" aspectratio="f"/>
            <w10:wrap type="square" anchorx="margin" anchory="margin"/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   </w:t>
      </w:r>
    </w:p>
    <w:p w:rsidR="00671FE1" w:rsidRDefault="00671FE1" w:rsidP="00DE7CE9">
      <w:pPr>
        <w:spacing w:after="0"/>
        <w:ind w:left="-284" w:firstLine="284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671FE1" w:rsidRDefault="00671FE1" w:rsidP="00DE7CE9">
      <w:pPr>
        <w:spacing w:after="0"/>
        <w:ind w:left="-284" w:firstLine="284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671FE1" w:rsidRDefault="00671FE1" w:rsidP="00DE7CE9">
      <w:pPr>
        <w:spacing w:after="0"/>
        <w:ind w:left="-284" w:firstLine="284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t>В течение всего месяца воспитатели и дети  готовились к высадке, рассады посеву семян на грядки.</w:t>
      </w:r>
    </w:p>
    <w:p w:rsidR="00671FE1" w:rsidRDefault="00671FE1" w:rsidP="00DE7CE9">
      <w:pPr>
        <w:spacing w:after="0"/>
        <w:ind w:left="-284" w:firstLine="284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4072EB">
        <w:rPr>
          <w:noProof/>
          <w:lang w:eastAsia="ru-RU"/>
        </w:rPr>
        <w:pict>
          <v:shape id="Рисунок 16" o:spid="_x0000_i1033" type="#_x0000_t75" style="width:499.5pt;height:340.5pt;visibility:visible">
            <v:imagedata r:id="rId17" o:title=""/>
          </v:shape>
        </w:pict>
      </w:r>
    </w:p>
    <w:p w:rsidR="00671FE1" w:rsidRDefault="00671FE1" w:rsidP="00DE7CE9">
      <w:pPr>
        <w:spacing w:after="0"/>
        <w:ind w:left="-284" w:firstLine="284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t>Старшая группа готовит грядки для посева редиса и фасоли.</w:t>
      </w:r>
    </w:p>
    <w:p w:rsidR="00671FE1" w:rsidRDefault="00671FE1" w:rsidP="00DE7CE9">
      <w:pPr>
        <w:spacing w:after="0"/>
        <w:ind w:left="-284" w:firstLine="284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671FE1" w:rsidRDefault="00671FE1" w:rsidP="00DE7CE9">
      <w:pPr>
        <w:spacing w:after="0"/>
        <w:ind w:left="-284" w:firstLine="284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4072EB">
        <w:rPr>
          <w:noProof/>
          <w:lang w:eastAsia="ru-RU"/>
        </w:rPr>
        <w:pict>
          <v:shape id="Рисунок 17" o:spid="_x0000_i1034" type="#_x0000_t75" style="width:499.5pt;height:270.75pt;visibility:visible">
            <v:imagedata r:id="rId18" o:title=""/>
          </v:shape>
        </w:pict>
      </w:r>
    </w:p>
    <w:p w:rsidR="00671FE1" w:rsidRDefault="00671FE1" w:rsidP="00DE7CE9">
      <w:pPr>
        <w:spacing w:after="0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671FE1" w:rsidRDefault="00671FE1" w:rsidP="00DE7CE9">
      <w:pPr>
        <w:spacing w:after="0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671FE1" w:rsidRDefault="00671FE1" w:rsidP="00DE7CE9">
      <w:pPr>
        <w:spacing w:after="0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671FE1" w:rsidRDefault="00671FE1" w:rsidP="00DE7CE9">
      <w:pPr>
        <w:spacing w:after="0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671FE1" w:rsidRDefault="00671FE1" w:rsidP="00DE7CE9">
      <w:pPr>
        <w:spacing w:after="0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t>31 мая в детском саду пршел выпускной бал детей подготовительной к школе группы. Активными участниками стали все сотрудники детского сада и родители.</w:t>
      </w:r>
      <w:r w:rsidRPr="00DE7CE9"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t>Праздник прошел просто замечательно.</w:t>
      </w:r>
    </w:p>
    <w:p w:rsidR="00671FE1" w:rsidRDefault="00671FE1" w:rsidP="00DE7CE9">
      <w:pPr>
        <w:spacing w:after="0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0666CB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4" o:spid="_x0000_i1035" type="#_x0000_t75" style="width:502.5pt;height:292.5pt;visibility:visible">
            <v:imagedata r:id="rId19" o:title=""/>
          </v:shape>
        </w:pict>
      </w:r>
    </w:p>
    <w:p w:rsidR="00671FE1" w:rsidRDefault="00671FE1" w:rsidP="00DE7CE9">
      <w:pPr>
        <w:spacing w:after="0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671FE1" w:rsidRPr="00C10B81" w:rsidRDefault="00671FE1" w:rsidP="00DE7CE9">
      <w:pPr>
        <w:spacing w:after="0"/>
        <w:rPr>
          <w:rFonts w:ascii="Times New Roman" w:hAnsi="Times New Roman"/>
          <w:b/>
          <w:noProof/>
          <w:sz w:val="32"/>
          <w:szCs w:val="32"/>
          <w:lang w:eastAsia="ru-RU"/>
        </w:rPr>
      </w:pPr>
      <w:bookmarkStart w:id="0" w:name="_GoBack"/>
      <w:r w:rsidRPr="000666CB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10" o:spid="_x0000_i1036" type="#_x0000_t75" style="width:507pt;height:297pt;visibility:visible">
            <v:imagedata r:id="rId20" o:title="" croptop="14589f" cropbottom="5178f" cropleft="1758f" cropright="3912f"/>
          </v:shape>
        </w:pict>
      </w:r>
      <w:bookmarkEnd w:id="0"/>
    </w:p>
    <w:sectPr w:rsidR="00671FE1" w:rsidRPr="00C10B81" w:rsidSect="00083088">
      <w:pgSz w:w="11906" w:h="16838"/>
      <w:pgMar w:top="993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362DF"/>
    <w:rsid w:val="000666CB"/>
    <w:rsid w:val="00083088"/>
    <w:rsid w:val="00325231"/>
    <w:rsid w:val="004072EB"/>
    <w:rsid w:val="004A4018"/>
    <w:rsid w:val="00671FE1"/>
    <w:rsid w:val="006C7C44"/>
    <w:rsid w:val="009362DF"/>
    <w:rsid w:val="009563CD"/>
    <w:rsid w:val="00C10B81"/>
    <w:rsid w:val="00DD210C"/>
    <w:rsid w:val="00DE7CE9"/>
    <w:rsid w:val="00E53CFF"/>
    <w:rsid w:val="00F21CCA"/>
    <w:rsid w:val="00F5319E"/>
    <w:rsid w:val="00F72C5F"/>
    <w:rsid w:val="00FD4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C5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10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10B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131</TotalTime>
  <Pages>7</Pages>
  <Words>295</Words>
  <Characters>1682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1</cp:lastModifiedBy>
  <cp:revision>5</cp:revision>
  <dcterms:created xsi:type="dcterms:W3CDTF">2019-07-04T03:49:00Z</dcterms:created>
  <dcterms:modified xsi:type="dcterms:W3CDTF">2019-10-21T05:05:00Z</dcterms:modified>
</cp:coreProperties>
</file>