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4849F0">
        <w:rPr>
          <w:rFonts w:ascii="Times New Roman" w:hAnsi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4849F0">
        <w:rPr>
          <w:rFonts w:ascii="Times New Roman" w:hAnsi="Times New Roman"/>
          <w:b/>
          <w:sz w:val="28"/>
          <w:szCs w:val="28"/>
        </w:rPr>
        <w:t xml:space="preserve">  Март.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Первые дни месяца… Первый весенний праздник - 8 марта. В детском саду прошли выставки рисунков, были выпущены поздравительные газеты, ну и, конечно,  прошли праздничные встречи и утренники.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5.5pt;height:27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">
            <v:imagedata r:id="rId4" o:title="" croptop="-228f" cropbottom="-397f" cropright="-41f"/>
            <o:lock v:ext="edit" aspectratio="f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7" o:spid="_x0000_i1026" type="#_x0000_t75" style="width:468pt;height:282.75pt;visibility:visible">
            <v:imagedata r:id="rId5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Утренник в подготовительной группе: «Кто на свете всех милее»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2" o:spid="_x0000_i1027" type="#_x0000_t75" style="width:462.75pt;height:276.75pt;visibility:visible">
            <v:imagedata r:id="rId6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 w:rsidP="00AD112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Утренник в разновозрастной группе 3-5 лет: «Мама -  милая моя»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 w:rsidP="00AD1123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3" o:spid="_x0000_i1028" type="#_x0000_t75" style="width:464.25pt;height:280.5pt;visibility:visible">
            <v:imagedata r:id="rId7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4" o:spid="_x0000_i1029" type="#_x0000_t75" style="width:466.5pt;height:321pt;visibility:visible">
            <v:imagedata r:id="rId8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5" o:spid="_x0000_i1030" type="#_x0000_t75" style="width:468pt;height:403.5pt;visibility:visible">
            <v:imagedata r:id="rId9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Утренник в группе старшего дошкольного возраста: «Магазин для мам»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8" o:spid="_x0000_i1031" type="#_x0000_t75" style="width:463.5pt;height:330.75pt;visibility:visible">
            <v:imagedata r:id="rId10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C02FC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32" type="#_x0000_t75" style="width:462.75pt;height:381pt;visibility:visible">
            <v:imagedata r:id="rId11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детском саду прошел вечер,  посвященный писателю Н.Носову, который был проведен совместно с работником библиотеки Мурашкиной В.В,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где дети посмотрели о писателе видеофильм, слушали рассказы Носова, рассказывали сами знакомые произведения.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02FC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0" o:spid="_x0000_i1033" type="#_x0000_t75" style="width:466.5pt;height:282pt;visibility:visible">
            <v:imagedata r:id="rId12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 старшей возраста побывали на экскурсии и познакомились с профессиями: парикмахер, работник почты. В гости к детям пришли работники завода имени Ю.Гагарина,  и рассказали о работе заводе и его профессиях.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C02FC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4" type="#_x0000_t75" style="width:465pt;height:278.25pt;visibility:visible">
            <v:imagedata r:id="rId13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12" o:spid="_x0000_i1035" type="#_x0000_t75" style="width:464.25pt;height:301.5pt;visibility:visible">
            <v:imagedata r:id="rId14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 же в детском саду был проведен День симпатий. Дети старались весь день быть вежливыми, ухаживать и помогать друг другу. И решили, что такими нужно быть всегда.</w: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C02FC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36" type="#_x0000_t75" style="width:465.75pt;height:294pt;visibility:visible">
            <v:imagedata r:id="rId15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14" o:spid="_x0000_i1037" type="#_x0000_t75" style="width:460.5pt;height:270pt;visibility:visible">
            <v:imagedata r:id="rId16" o:title=""/>
          </v:shape>
        </w:pict>
      </w: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</w:p>
    <w:p w:rsidR="00835FBD" w:rsidRDefault="00835FB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Неделя: «Моя семья. Моя родословная». Работу выполнила Долгова Кира, 7 лет</w:t>
      </w:r>
    </w:p>
    <w:p w:rsidR="00835FBD" w:rsidRPr="004849F0" w:rsidRDefault="00835FBD">
      <w:pPr>
        <w:rPr>
          <w:rFonts w:ascii="Times New Roman" w:hAnsi="Times New Roman"/>
          <w:b/>
          <w:sz w:val="28"/>
          <w:szCs w:val="28"/>
        </w:rPr>
      </w:pPr>
      <w:r w:rsidRPr="00363566">
        <w:rPr>
          <w:noProof/>
          <w:lang w:eastAsia="ru-RU"/>
        </w:rPr>
        <w:pict>
          <v:shape id="Рисунок 6" o:spid="_x0000_i1038" type="#_x0000_t75" style="width:468pt;height:346.5pt;visibility:visible">
            <v:imagedata r:id="rId17" o:title=""/>
          </v:shape>
        </w:pict>
      </w:r>
    </w:p>
    <w:sectPr w:rsidR="00835FBD" w:rsidRPr="004849F0" w:rsidSect="00AD11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49F0"/>
    <w:rsid w:val="000F19F4"/>
    <w:rsid w:val="00190387"/>
    <w:rsid w:val="001B2E48"/>
    <w:rsid w:val="00363566"/>
    <w:rsid w:val="004849F0"/>
    <w:rsid w:val="00672CEB"/>
    <w:rsid w:val="007413F2"/>
    <w:rsid w:val="00835FBD"/>
    <w:rsid w:val="00901632"/>
    <w:rsid w:val="009A3384"/>
    <w:rsid w:val="009D742C"/>
    <w:rsid w:val="009E3F32"/>
    <w:rsid w:val="00A04A31"/>
    <w:rsid w:val="00AD1123"/>
    <w:rsid w:val="00C02FC5"/>
    <w:rsid w:val="00D02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42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84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4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7</Pages>
  <Words>173</Words>
  <Characters>990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4</cp:revision>
  <dcterms:created xsi:type="dcterms:W3CDTF">2019-04-16T01:24:00Z</dcterms:created>
  <dcterms:modified xsi:type="dcterms:W3CDTF">2019-04-17T02:02:00Z</dcterms:modified>
</cp:coreProperties>
</file>