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BFE" w:rsidRDefault="00C55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октябре в детском саду «Радуга»  был проведен конкурс рисунков детей  на тему: «Родной свой край - люби и знай»,  была оформлена выставка рисунков детей и взрослых,  посвященная 80-летию Хабаровского края, выставка поделок из природного материала «Осень в гости просим».</w: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  <w:r w:rsidRPr="00D629B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5.5pt;height:621pt;visibility:visible">
            <v:imagedata r:id="rId4" o:title=""/>
          </v:shape>
        </w:pic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</w:p>
    <w:p w:rsidR="00C55BFE" w:rsidRDefault="00C55BFE">
      <w:pPr>
        <w:rPr>
          <w:rFonts w:ascii="Times New Roman" w:hAnsi="Times New Roman"/>
          <w:sz w:val="28"/>
          <w:szCs w:val="28"/>
        </w:rPr>
      </w:pPr>
    </w:p>
    <w:p w:rsidR="00C55BFE" w:rsidRDefault="00C55BFE">
      <w:pPr>
        <w:rPr>
          <w:rFonts w:ascii="Times New Roman" w:hAnsi="Times New Roman"/>
          <w:sz w:val="28"/>
          <w:szCs w:val="28"/>
        </w:rPr>
      </w:pPr>
    </w:p>
    <w:p w:rsidR="00C55BFE" w:rsidRDefault="00C55BFE">
      <w:pPr>
        <w:rPr>
          <w:rFonts w:ascii="Times New Roman" w:hAnsi="Times New Roman"/>
          <w:sz w:val="28"/>
          <w:szCs w:val="28"/>
        </w:rPr>
      </w:pPr>
      <w:r w:rsidRPr="00D629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26" type="#_x0000_t75" style="width:465.75pt;height:708pt;visibility:visible">
            <v:imagedata r:id="rId5" o:title=""/>
          </v:shape>
        </w:pic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</w:p>
    <w:p w:rsidR="00C55BFE" w:rsidRDefault="00C55BFE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55BFE" w:rsidRDefault="00C55BFE">
      <w:pPr>
        <w:rPr>
          <w:rFonts w:ascii="Times New Roman" w:hAnsi="Times New Roman"/>
          <w:sz w:val="28"/>
          <w:szCs w:val="28"/>
        </w:rPr>
      </w:pPr>
    </w:p>
    <w:p w:rsidR="00C55BFE" w:rsidRDefault="00C55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Весело и интересно прошел праздник осени  «Осенняя мозаика».</w: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  <w:r w:rsidRPr="00D629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460.5pt;height:286.5pt;visibility:visible">
            <v:imagedata r:id="rId6" o:title=""/>
          </v:shape>
        </w:pic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стали участниками «Недели дорожной безопасности» в течение которой изучали правила дорожного движения, играли в различные игры, создали книгу правил дорожного движения. Для родителей были оформлены папки- передвижки и памятки по данной теме.</w: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  <w:r w:rsidRPr="00D629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416.25pt;height:261pt;visibility:visible">
            <v:imagedata r:id="rId7" o:title=""/>
          </v:shape>
        </w:pic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  <w:r w:rsidRPr="00D629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468pt;height:624pt;visibility:visible">
            <v:imagedata r:id="rId8" o:title=""/>
          </v:shape>
        </w:pic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педагогов был проведен конкурс дидактических игр: «Дидактическая игра, как средство развития речи дошкольников». Все игры отличались эстетичностью оформления, выдумкой, содержательностью.</w: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</w:p>
    <w:p w:rsidR="00C55BFE" w:rsidRDefault="00C55BFE">
      <w:pPr>
        <w:rPr>
          <w:rFonts w:ascii="Times New Roman" w:hAnsi="Times New Roman"/>
          <w:sz w:val="28"/>
          <w:szCs w:val="28"/>
        </w:rPr>
      </w:pPr>
    </w:p>
    <w:p w:rsidR="00C55BFE" w:rsidRDefault="00C55BFE">
      <w:pPr>
        <w:rPr>
          <w:rFonts w:ascii="Times New Roman" w:hAnsi="Times New Roman"/>
          <w:sz w:val="28"/>
          <w:szCs w:val="28"/>
        </w:rPr>
      </w:pPr>
      <w:r w:rsidRPr="00D629B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0" type="#_x0000_t75" style="width:468pt;height:631.5pt;visibility:visible">
            <v:imagedata r:id="rId9" o:title=""/>
          </v:shape>
        </w:pic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Настольно-печатная игра «Цветочный магазин»,   автор игры  -  воспитатель Хайруллина Надежда Александровна.</w: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</w:p>
    <w:p w:rsidR="00C55BFE" w:rsidRDefault="00C55BFE">
      <w:pPr>
        <w:rPr>
          <w:rFonts w:ascii="Times New Roman" w:hAnsi="Times New Roman"/>
          <w:sz w:val="28"/>
          <w:szCs w:val="28"/>
        </w:rPr>
      </w:pPr>
    </w:p>
    <w:p w:rsidR="00C55BFE" w:rsidRDefault="00C55BFE">
      <w:pPr>
        <w:rPr>
          <w:rFonts w:ascii="Times New Roman" w:hAnsi="Times New Roman"/>
          <w:sz w:val="28"/>
          <w:szCs w:val="28"/>
        </w:rPr>
      </w:pPr>
      <w:r w:rsidRPr="00E52143">
        <w:rPr>
          <w:noProof/>
          <w:lang w:eastAsia="ru-RU"/>
        </w:rPr>
        <w:pict>
          <v:shape id="Изображение 1" o:spid="_x0000_i1031" type="#_x0000_t75" alt="IMG_20180817_090757" style="width:432.75pt;height:324pt;visibility:visible">
            <v:imagedata r:id="rId10" o:title=""/>
          </v:shape>
        </w:pic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Дидактическая игра для детей 1, 5-3 лет «Кто пришел», автор -  воспитатель Плахотина Наталья Ивановна.</w:t>
      </w:r>
    </w:p>
    <w:p w:rsidR="00C55BFE" w:rsidRDefault="00C55B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разновозрастной группе раннего возраста была проведена встреча с родителями, на которой педагоги познакомили их  с  особенностями адаптации деток, а также родители приняли участие в изготовлении игровых масок для детей, превратившись в детей, поиграли в игру «Заинька».</w:t>
      </w:r>
    </w:p>
    <w:p w:rsidR="00C55BFE" w:rsidRPr="00D8336C" w:rsidRDefault="00C55BFE">
      <w:pPr>
        <w:rPr>
          <w:rFonts w:ascii="Times New Roman" w:hAnsi="Times New Roman"/>
          <w:sz w:val="28"/>
          <w:szCs w:val="28"/>
        </w:rPr>
      </w:pPr>
      <w:r w:rsidRPr="00E52143">
        <w:rPr>
          <w:noProof/>
          <w:lang w:eastAsia="ru-RU"/>
        </w:rPr>
        <w:pict>
          <v:shape id="Рисунок 7" o:spid="_x0000_i1032" type="#_x0000_t75" style="width:468pt;height:292.5pt;visibility:visible">
            <v:imagedata r:id="rId11" o:title=""/>
          </v:shape>
        </w:pict>
      </w:r>
    </w:p>
    <w:sectPr w:rsidR="00C55BFE" w:rsidRPr="00D8336C" w:rsidSect="009B601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336C"/>
    <w:rsid w:val="00172882"/>
    <w:rsid w:val="001A6A17"/>
    <w:rsid w:val="00201757"/>
    <w:rsid w:val="00266CEB"/>
    <w:rsid w:val="002C6010"/>
    <w:rsid w:val="003C07AB"/>
    <w:rsid w:val="003C6299"/>
    <w:rsid w:val="004A4117"/>
    <w:rsid w:val="005623C1"/>
    <w:rsid w:val="006521F1"/>
    <w:rsid w:val="00670A42"/>
    <w:rsid w:val="007842D1"/>
    <w:rsid w:val="00793E53"/>
    <w:rsid w:val="007A4EB6"/>
    <w:rsid w:val="009B6018"/>
    <w:rsid w:val="00A80273"/>
    <w:rsid w:val="00B94BFD"/>
    <w:rsid w:val="00C55BFE"/>
    <w:rsid w:val="00D629B4"/>
    <w:rsid w:val="00D8336C"/>
    <w:rsid w:val="00E52143"/>
    <w:rsid w:val="00F21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A1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17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210</TotalTime>
  <Pages>6</Pages>
  <Words>191</Words>
  <Characters>1093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13</cp:revision>
  <dcterms:created xsi:type="dcterms:W3CDTF">2018-11-06T10:20:00Z</dcterms:created>
  <dcterms:modified xsi:type="dcterms:W3CDTF">2018-11-22T05:27:00Z</dcterms:modified>
</cp:coreProperties>
</file>