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FA" w:rsidRDefault="004331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Сентябрь-ноябрь 2019г</w:t>
      </w:r>
    </w:p>
    <w:p w:rsidR="004331FA" w:rsidRDefault="004331F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 w:rsidRPr="00AC726E">
        <w:rPr>
          <w:rFonts w:ascii="Times New Roman" w:hAnsi="Times New Roman"/>
          <w:b/>
          <w:i/>
          <w:sz w:val="28"/>
          <w:szCs w:val="28"/>
        </w:rPr>
        <w:t>Р</w:t>
      </w:r>
      <w:r>
        <w:rPr>
          <w:rFonts w:ascii="Times New Roman" w:hAnsi="Times New Roman"/>
          <w:b/>
          <w:i/>
          <w:sz w:val="28"/>
          <w:szCs w:val="28"/>
        </w:rPr>
        <w:t>абота с педагогами и родителями (фотоотчет)</w:t>
      </w:r>
    </w:p>
    <w:p w:rsidR="004331FA" w:rsidRDefault="004331F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Начался новый учебный год . Утверждены программы, планы, приняты положения. С новыми  силами   педагоги приступили к воспитательно-образовательной деятельности. В сентябре в каждой группе прошли встречи с родителями.</w:t>
      </w:r>
    </w:p>
    <w:p w:rsidR="004331FA" w:rsidRPr="00406151" w:rsidRDefault="004331FA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406151">
        <w:rPr>
          <w:rFonts w:ascii="Times New Roman" w:hAnsi="Times New Roman"/>
          <w:b/>
          <w:i/>
          <w:color w:val="FF0000"/>
          <w:sz w:val="28"/>
          <w:szCs w:val="28"/>
        </w:rPr>
        <w:t>Тема роди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тельской встречи в группе от 1,5</w:t>
      </w:r>
      <w:r w:rsidRPr="00406151">
        <w:rPr>
          <w:rFonts w:ascii="Times New Roman" w:hAnsi="Times New Roman"/>
          <w:b/>
          <w:i/>
          <w:color w:val="FF0000"/>
          <w:sz w:val="28"/>
          <w:szCs w:val="28"/>
        </w:rPr>
        <w:t xml:space="preserve"> до 3 лет: «Особенности адаптационного периода детей раннего и младшего дошкольного возраста».</w:t>
      </w:r>
    </w:p>
    <w:p w:rsidR="004331FA" w:rsidRDefault="004331F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4331FA" w:rsidRDefault="004331FA" w:rsidP="004061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1.Дать представления родителям о физическом, психическом  и умственном развитии детей 1.5-3 лет.</w:t>
      </w:r>
    </w:p>
    <w:p w:rsidR="004331FA" w:rsidRDefault="004331FA" w:rsidP="004061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2.Показать различные способы и приемы воспитания детей раннего возраста.</w:t>
      </w:r>
    </w:p>
    <w:p w:rsidR="004331FA" w:rsidRDefault="004331FA" w:rsidP="004061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3.Установление эмоционального контакта педагогов с родителями</w:t>
      </w:r>
    </w:p>
    <w:p w:rsidR="004331FA" w:rsidRDefault="004331FA">
      <w:pPr>
        <w:rPr>
          <w:rFonts w:ascii="Times New Roman" w:hAnsi="Times New Roman"/>
          <w:b/>
          <w:i/>
          <w:sz w:val="28"/>
          <w:szCs w:val="28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85.25pt;height:227.25pt;visibility:visible" o:bordertopcolor="black" o:borderleftcolor="black" o:borderbottomcolor="black" o:borderrightcolor="black">
            <v:imagedata r:id="rId4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3" o:spid="_x0000_i1026" type="#_x0000_t75" style="width:485.25pt;height:235.5pt;visibility:visible" o:bordertopcolor="black" o:borderleftcolor="black" o:borderbottomcolor="black" o:borderrightcolor="black">
            <v:imagedata r:id="rId5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4331FA" w:rsidRPr="00406151" w:rsidRDefault="004331FA" w:rsidP="00580A2A">
      <w:pPr>
        <w:shd w:val="clear" w:color="auto" w:fill="FFFFFF"/>
        <w:rPr>
          <w:rFonts w:ascii="Times New Roman" w:hAnsi="Times New Roman"/>
          <w:bCs/>
          <w:color w:val="FF0000"/>
          <w:sz w:val="28"/>
          <w:szCs w:val="28"/>
          <w:lang w:eastAsia="ru-RU"/>
        </w:rPr>
      </w:pPr>
      <w:r w:rsidRPr="00406151">
        <w:rPr>
          <w:rFonts w:ascii="Times New Roman" w:hAnsi="Times New Roman"/>
          <w:b/>
          <w:i/>
          <w:color w:val="FF0000"/>
          <w:sz w:val="28"/>
          <w:szCs w:val="28"/>
        </w:rPr>
        <w:t>Тема родительской встречи в группе от 3 до 5 лет: «</w:t>
      </w:r>
      <w:r w:rsidRPr="00406151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Развитие речи детей 3-5 лет в условиях семьи и детского сада»  (в форме круглого стола)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.</w:t>
      </w:r>
      <w:r w:rsidRPr="00406151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</w:p>
    <w:p w:rsidR="004331FA" w:rsidRPr="00527E64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580A2A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Цель</w:t>
      </w: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: Привлечь родителей к вопросу и п</w:t>
      </w:r>
      <w:r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роблеме речевого развития детей </w:t>
      </w: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  в </w:t>
      </w:r>
    </w:p>
    <w:p w:rsidR="004331FA" w:rsidRPr="00527E64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условиях  реализации ФГОС.</w:t>
      </w:r>
    </w:p>
    <w:p w:rsidR="004331FA" w:rsidRPr="00527E64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Задачи:</w:t>
      </w:r>
    </w:p>
    <w:p w:rsidR="004331FA" w:rsidRPr="00527E64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1. Расширить знания родителей о возрастных</w:t>
      </w:r>
      <w:r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, </w:t>
      </w: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речевых особенностях детей;</w:t>
      </w:r>
    </w:p>
    <w:p w:rsidR="004331FA" w:rsidRPr="00527E64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2. Формировать знания родителей о значении развития правильной речи детей;</w:t>
      </w:r>
    </w:p>
    <w:p w:rsidR="004331FA" w:rsidRPr="00527E64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3. Формировать знания о взаимосвязи развития моторики рук и речи ребенка;</w:t>
      </w:r>
    </w:p>
    <w:p w:rsidR="004331FA" w:rsidRPr="00527E64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527E6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4. Познакомить с играми на развитие моторики и с речевыми играми.</w:t>
      </w:r>
    </w:p>
    <w:p w:rsidR="004331FA" w:rsidRPr="00580A2A" w:rsidRDefault="004331FA" w:rsidP="00580A2A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4331FA" w:rsidRPr="00AC726E" w:rsidRDefault="004331FA">
      <w:pPr>
        <w:rPr>
          <w:rFonts w:ascii="Times New Roman" w:hAnsi="Times New Roman"/>
          <w:b/>
          <w:i/>
          <w:sz w:val="28"/>
          <w:szCs w:val="28"/>
        </w:rPr>
      </w:pPr>
      <w:r w:rsidRPr="00216D9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" o:spid="_x0000_i1027" type="#_x0000_t75" style="width:482.25pt;height:252.75pt;visibility:visible" o:bordertopcolor="black" o:borderleftcolor="black" o:borderbottomcolor="black" o:borderrightcolor="black">
            <v:imagedata r:id="rId6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216D9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8" type="#_x0000_t75" style="width:488.25pt;height:243pt;visibility:visible" o:bordertopcolor="black" o:borderleftcolor="black" o:borderbottomcolor="black" o:borderrightcolor="black">
            <v:imagedata r:id="rId7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Мастер–класс «Заинька»  (оригами). Воспитатель Коваленко О.В.</w:t>
      </w:r>
    </w:p>
    <w:p w:rsidR="004331FA" w:rsidRPr="00406151" w:rsidRDefault="004331FA" w:rsidP="004A7D89">
      <w:pPr>
        <w:shd w:val="clear" w:color="auto" w:fill="FFFFFF"/>
        <w:rPr>
          <w:rFonts w:ascii="Times New Roman" w:hAnsi="Times New Roman"/>
          <w:b/>
          <w:color w:val="FF0000"/>
          <w:sz w:val="28"/>
          <w:szCs w:val="28"/>
        </w:rPr>
      </w:pPr>
      <w:r w:rsidRPr="00406151">
        <w:rPr>
          <w:rFonts w:ascii="Times New Roman" w:hAnsi="Times New Roman"/>
          <w:b/>
          <w:color w:val="FF0000"/>
          <w:sz w:val="28"/>
          <w:szCs w:val="28"/>
        </w:rPr>
        <w:t>Тема родительской встречи в группе от 5 до 6 лет: «Особенности и проблемы речевого развития детей старшего дошкольного возраста»</w:t>
      </w:r>
    </w:p>
    <w:p w:rsidR="004331FA" w:rsidRPr="00527E64" w:rsidRDefault="004331FA" w:rsidP="004A7D89">
      <w:pPr>
        <w:shd w:val="clear" w:color="auto" w:fill="FFFFFF"/>
        <w:rPr>
          <w:rFonts w:ascii="Times New Roman" w:hAnsi="Times New Roman"/>
          <w:b/>
          <w:i/>
          <w:sz w:val="28"/>
          <w:szCs w:val="28"/>
        </w:rPr>
      </w:pPr>
      <w:r w:rsidRPr="00527E64">
        <w:rPr>
          <w:rFonts w:ascii="Times New Roman" w:hAnsi="Times New Roman"/>
          <w:b/>
          <w:i/>
          <w:sz w:val="28"/>
          <w:szCs w:val="28"/>
        </w:rPr>
        <w:t>Цель: Привлечь внимание родителей  к проблеме речевого развития детей в современных условиях</w:t>
      </w:r>
    </w:p>
    <w:p w:rsidR="004331FA" w:rsidRPr="00527E64" w:rsidRDefault="004331FA" w:rsidP="004A7D89">
      <w:pPr>
        <w:shd w:val="clear" w:color="auto" w:fill="FFFFFF"/>
        <w:rPr>
          <w:rFonts w:ascii="Times New Roman" w:hAnsi="Times New Roman"/>
          <w:b/>
          <w:i/>
          <w:sz w:val="28"/>
          <w:szCs w:val="28"/>
        </w:rPr>
      </w:pPr>
      <w:r w:rsidRPr="00527E64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4331FA" w:rsidRPr="00527E64" w:rsidRDefault="004331FA" w:rsidP="004A7D89">
      <w:pPr>
        <w:shd w:val="clear" w:color="auto" w:fill="FFFFFF"/>
        <w:rPr>
          <w:rFonts w:ascii="Times New Roman" w:hAnsi="Times New Roman"/>
          <w:b/>
          <w:i/>
          <w:sz w:val="28"/>
          <w:szCs w:val="28"/>
        </w:rPr>
      </w:pPr>
      <w:r w:rsidRPr="00527E64">
        <w:rPr>
          <w:rFonts w:ascii="Times New Roman" w:hAnsi="Times New Roman"/>
          <w:b/>
          <w:i/>
          <w:sz w:val="28"/>
          <w:szCs w:val="28"/>
        </w:rPr>
        <w:t xml:space="preserve">1.Познакомить </w:t>
      </w:r>
      <w:r>
        <w:rPr>
          <w:rFonts w:ascii="Times New Roman" w:hAnsi="Times New Roman"/>
          <w:b/>
          <w:i/>
          <w:sz w:val="28"/>
          <w:szCs w:val="28"/>
        </w:rPr>
        <w:t xml:space="preserve"> родителей</w:t>
      </w:r>
      <w:r w:rsidRPr="00527E64">
        <w:rPr>
          <w:rFonts w:ascii="Times New Roman" w:hAnsi="Times New Roman"/>
          <w:b/>
          <w:i/>
          <w:sz w:val="28"/>
          <w:szCs w:val="28"/>
        </w:rPr>
        <w:t xml:space="preserve"> с возрастными особенностями  детей старшего дошкольного возраста.</w:t>
      </w:r>
    </w:p>
    <w:p w:rsidR="004331FA" w:rsidRPr="00527E64" w:rsidRDefault="004331FA" w:rsidP="004A7D89">
      <w:pPr>
        <w:shd w:val="clear" w:color="auto" w:fill="FFFFFF"/>
        <w:rPr>
          <w:rFonts w:ascii="Times New Roman" w:hAnsi="Times New Roman"/>
          <w:b/>
          <w:i/>
          <w:sz w:val="28"/>
          <w:szCs w:val="28"/>
        </w:rPr>
      </w:pPr>
      <w:r w:rsidRPr="00527E64">
        <w:rPr>
          <w:rFonts w:ascii="Times New Roman" w:hAnsi="Times New Roman"/>
          <w:b/>
          <w:i/>
          <w:sz w:val="28"/>
          <w:szCs w:val="28"/>
        </w:rPr>
        <w:t>2.Познакомить с играми</w:t>
      </w:r>
      <w:r>
        <w:rPr>
          <w:rFonts w:ascii="Times New Roman" w:hAnsi="Times New Roman"/>
          <w:b/>
          <w:i/>
          <w:sz w:val="28"/>
          <w:szCs w:val="28"/>
        </w:rPr>
        <w:t>,</w:t>
      </w:r>
      <w:r w:rsidRPr="00527E64">
        <w:rPr>
          <w:rFonts w:ascii="Times New Roman" w:hAnsi="Times New Roman"/>
          <w:b/>
          <w:i/>
          <w:sz w:val="28"/>
          <w:szCs w:val="28"/>
        </w:rPr>
        <w:t xml:space="preserve"> направ</w:t>
      </w:r>
      <w:r>
        <w:rPr>
          <w:rFonts w:ascii="Times New Roman" w:hAnsi="Times New Roman"/>
          <w:b/>
          <w:i/>
          <w:sz w:val="28"/>
          <w:szCs w:val="28"/>
        </w:rPr>
        <w:t>ленными на развитие речи детей.</w:t>
      </w:r>
      <w:r w:rsidRPr="00527E64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(У</w:t>
      </w:r>
      <w:r w:rsidRPr="00527E64">
        <w:rPr>
          <w:rFonts w:ascii="Times New Roman" w:hAnsi="Times New Roman"/>
          <w:b/>
          <w:i/>
          <w:sz w:val="28"/>
          <w:szCs w:val="28"/>
        </w:rPr>
        <w:t>читель-логопед  Дащенко О.М.</w:t>
      </w:r>
      <w:r>
        <w:rPr>
          <w:rFonts w:ascii="Times New Roman" w:hAnsi="Times New Roman"/>
          <w:b/>
          <w:i/>
          <w:sz w:val="28"/>
          <w:szCs w:val="28"/>
        </w:rPr>
        <w:t>)</w:t>
      </w:r>
    </w:p>
    <w:p w:rsidR="004331FA" w:rsidRDefault="004331FA" w:rsidP="004A7D89">
      <w:pPr>
        <w:shd w:val="clear" w:color="auto" w:fill="FFFFFF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16D9A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pict>
          <v:shape id="Рисунок 6" o:spid="_x0000_i1029" type="#_x0000_t75" style="width:488.25pt;height:214.5pt;visibility:visible">
            <v:imagedata r:id="rId8" o:title=""/>
          </v:shape>
        </w:pict>
      </w:r>
    </w:p>
    <w:p w:rsidR="004331FA" w:rsidRDefault="004331FA" w:rsidP="004A7D89">
      <w:pPr>
        <w:shd w:val="clear" w:color="auto" w:fill="FFFFFF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16D9A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pict>
          <v:shape id="Рисунок 12" o:spid="_x0000_i1030" type="#_x0000_t75" style="width:480pt;height:280.5pt;visibility:visible" o:bordertopcolor="black" o:borderleftcolor="black" o:borderbottomcolor="black" o:borderrightcolor="black">
            <v:imagedata r:id="rId9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4331FA" w:rsidRPr="0058662A" w:rsidRDefault="004331FA" w:rsidP="004A7D89">
      <w:pPr>
        <w:shd w:val="clear" w:color="auto" w:fill="FFFFFF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3.Мастер-класс</w:t>
      </w:r>
      <w:r w:rsidRPr="00406151">
        <w:rPr>
          <w:rFonts w:ascii="Times New Roman" w:hAnsi="Times New Roman"/>
          <w:b/>
          <w:i/>
          <w:sz w:val="28"/>
          <w:szCs w:val="28"/>
        </w:rPr>
        <w:t xml:space="preserve"> «Волшебное  доброе тесто». Воспитатель Каледа Н.Ю.</w:t>
      </w:r>
    </w:p>
    <w:p w:rsidR="004331FA" w:rsidRPr="00BA2A23" w:rsidRDefault="004331FA" w:rsidP="003709BE">
      <w:pPr>
        <w:shd w:val="clear" w:color="auto" w:fill="FFFFFF"/>
        <w:rPr>
          <w:rFonts w:ascii="Times New Roman" w:hAnsi="Times New Roman"/>
          <w:b/>
          <w:color w:val="FF0000"/>
          <w:sz w:val="28"/>
          <w:szCs w:val="28"/>
        </w:rPr>
      </w:pPr>
      <w:r w:rsidRPr="00BA2A23">
        <w:rPr>
          <w:rFonts w:ascii="Times New Roman" w:hAnsi="Times New Roman"/>
          <w:b/>
          <w:color w:val="FF0000"/>
          <w:sz w:val="28"/>
          <w:szCs w:val="28"/>
        </w:rPr>
        <w:t>Тема родительской встречи в группе от 6 до 7 лет: «Возрастные особенности детей 6-7 лет »</w:t>
      </w:r>
    </w:p>
    <w:p w:rsidR="004331FA" w:rsidRPr="00020912" w:rsidRDefault="004331FA" w:rsidP="00527E64">
      <w:pPr>
        <w:shd w:val="clear" w:color="auto" w:fill="FFFFFF"/>
        <w:rPr>
          <w:rFonts w:ascii="Times New Roman" w:hAnsi="Times New Roman"/>
          <w:b/>
          <w:i/>
          <w:sz w:val="28"/>
          <w:szCs w:val="28"/>
        </w:rPr>
      </w:pPr>
      <w:r w:rsidRPr="00020912">
        <w:rPr>
          <w:rFonts w:ascii="Times New Roman" w:hAnsi="Times New Roman"/>
          <w:b/>
          <w:i/>
          <w:sz w:val="28"/>
          <w:szCs w:val="28"/>
        </w:rPr>
        <w:t>Цель: Формировани</w:t>
      </w:r>
      <w:r>
        <w:rPr>
          <w:rFonts w:ascii="Times New Roman" w:hAnsi="Times New Roman"/>
          <w:b/>
          <w:i/>
          <w:sz w:val="28"/>
          <w:szCs w:val="28"/>
        </w:rPr>
        <w:t>е у родителей понятие</w:t>
      </w:r>
      <w:r w:rsidRPr="00020912">
        <w:rPr>
          <w:rFonts w:ascii="Times New Roman" w:hAnsi="Times New Roman"/>
          <w:b/>
          <w:i/>
          <w:sz w:val="28"/>
          <w:szCs w:val="28"/>
        </w:rPr>
        <w:t xml:space="preserve"> готовности ребенка к школе.</w:t>
      </w:r>
    </w:p>
    <w:p w:rsidR="004331FA" w:rsidRDefault="004331FA" w:rsidP="003709BE">
      <w:pPr>
        <w:shd w:val="clear" w:color="auto" w:fill="FFFFFF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020912">
        <w:rPr>
          <w:rFonts w:ascii="Times New Roman" w:hAnsi="Times New Roman"/>
          <w:b/>
          <w:i/>
          <w:sz w:val="28"/>
          <w:szCs w:val="28"/>
        </w:rPr>
        <w:t xml:space="preserve">Задачи: </w:t>
      </w:r>
      <w:r>
        <w:rPr>
          <w:rFonts w:ascii="Times New Roman" w:hAnsi="Times New Roman"/>
          <w:b/>
          <w:i/>
          <w:sz w:val="28"/>
          <w:szCs w:val="28"/>
        </w:rPr>
        <w:t>1.</w:t>
      </w:r>
      <w:r w:rsidRPr="00020912">
        <w:rPr>
          <w:rFonts w:ascii="Times New Roman" w:hAnsi="Times New Roman"/>
          <w:b/>
          <w:i/>
          <w:sz w:val="28"/>
          <w:szCs w:val="28"/>
        </w:rPr>
        <w:t>Познакомить родителей с</w:t>
      </w:r>
      <w:r>
        <w:rPr>
          <w:rFonts w:ascii="Times New Roman" w:hAnsi="Times New Roman"/>
          <w:b/>
          <w:i/>
          <w:sz w:val="28"/>
          <w:szCs w:val="28"/>
        </w:rPr>
        <w:t xml:space="preserve"> психофизиологической, психолого- педагогической готовностью к школе </w:t>
      </w:r>
      <w:r w:rsidRPr="00020912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детей  6-7 летнего возраста. </w:t>
      </w:r>
    </w:p>
    <w:p w:rsidR="004331FA" w:rsidRPr="006840F3" w:rsidRDefault="004331FA" w:rsidP="003709BE">
      <w:pPr>
        <w:shd w:val="clear" w:color="auto" w:fill="FFFFFF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>2.</w:t>
      </w:r>
      <w:r w:rsidRPr="006840F3">
        <w:rPr>
          <w:rFonts w:ascii="Times New Roman" w:hAnsi="Times New Roman"/>
          <w:b/>
          <w:i/>
          <w:iCs/>
          <w:sz w:val="28"/>
          <w:szCs w:val="28"/>
          <w:lang w:eastAsia="ru-RU"/>
        </w:rPr>
        <w:t>Познакомить  родителей с развивающими играми, способствующими интеллектуальному развитию ребенка.</w:t>
      </w:r>
    </w:p>
    <w:p w:rsidR="004331FA" w:rsidRDefault="004331FA" w:rsidP="003709BE">
      <w:pPr>
        <w:shd w:val="clear" w:color="auto" w:fill="FFFFFF"/>
        <w:rPr>
          <w:rFonts w:ascii="Times New Roman" w:hAnsi="Times New Roman"/>
          <w:bCs/>
          <w:color w:val="FF0000"/>
          <w:sz w:val="28"/>
          <w:szCs w:val="28"/>
          <w:lang w:eastAsia="ru-RU"/>
        </w:rPr>
      </w:pPr>
      <w:r w:rsidRPr="00216D9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4" o:spid="_x0000_i1031" type="#_x0000_t75" style="width:484.5pt;height:285pt;visibility:visible">
            <v:imagedata r:id="rId10" o:title=""/>
          </v:shape>
        </w:pict>
      </w:r>
    </w:p>
    <w:p w:rsidR="004331FA" w:rsidRPr="00DD6B18" w:rsidRDefault="004331FA" w:rsidP="003709BE">
      <w:pPr>
        <w:shd w:val="clear" w:color="auto" w:fill="FFFFFF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D6B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Игра «Летает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- </w:t>
      </w:r>
      <w:r w:rsidRPr="00DD6B18">
        <w:rPr>
          <w:rFonts w:ascii="Times New Roman" w:hAnsi="Times New Roman"/>
          <w:b/>
          <w:bCs/>
          <w:sz w:val="28"/>
          <w:szCs w:val="28"/>
          <w:lang w:eastAsia="ru-RU"/>
        </w:rPr>
        <w:t>не летает»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Классификация предметов.  Воспитатель Коваленко О.В.</w: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216D9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32" type="#_x0000_t75" style="width:484.5pt;height:248.25pt;visibility:visible">
            <v:imagedata r:id="rId11" o:title="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«Загрузи автомобиль» Классификация предметов.  Воспитатель Атрощенко И.И.</w: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216D9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7" o:spid="_x0000_i1033" type="#_x0000_t75" style="width:484.5pt;height:282pt;visibility:visible">
            <v:imagedata r:id="rId12" o:title="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4331FA" w:rsidRPr="00587E08" w:rsidRDefault="004331FA" w:rsidP="00604591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587E08">
        <w:rPr>
          <w:rFonts w:ascii="Times New Roman" w:hAnsi="Times New Roman"/>
          <w:b/>
          <w:color w:val="FF0000"/>
          <w:sz w:val="32"/>
          <w:szCs w:val="32"/>
        </w:rPr>
        <w:t xml:space="preserve">27 сентября в детском саду прошел семинар: «Особенности организации образовательной деятельности ДОУ в соответствии с ФГОС ДО» </w:t>
      </w:r>
    </w:p>
    <w:p w:rsidR="004331FA" w:rsidRPr="00604591" w:rsidRDefault="004331FA" w:rsidP="006045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04591">
        <w:rPr>
          <w:rFonts w:ascii="Times New Roman" w:hAnsi="Times New Roman"/>
          <w:b/>
          <w:i/>
          <w:sz w:val="28"/>
          <w:szCs w:val="28"/>
          <w:lang w:eastAsia="ru-RU"/>
        </w:rPr>
        <w:t>Цель:</w:t>
      </w:r>
      <w:r w:rsidRPr="0060459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604591">
        <w:rPr>
          <w:rFonts w:ascii="Times New Roman" w:hAnsi="Times New Roman"/>
          <w:b/>
          <w:i/>
          <w:sz w:val="28"/>
          <w:szCs w:val="28"/>
          <w:lang w:eastAsia="ru-RU"/>
        </w:rPr>
        <w:t xml:space="preserve">Повышение уровня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профессиональной компетентности </w:t>
      </w:r>
      <w:r w:rsidRPr="00604591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4331FA" w:rsidRDefault="004331FA" w:rsidP="006045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с</w:t>
      </w:r>
      <w:r w:rsidRPr="00604591">
        <w:rPr>
          <w:rFonts w:ascii="Times New Roman" w:hAnsi="Times New Roman"/>
          <w:b/>
          <w:i/>
          <w:sz w:val="28"/>
          <w:szCs w:val="28"/>
          <w:lang w:eastAsia="ru-RU"/>
        </w:rPr>
        <w:t>плочение педагогического коллектива, раскрытие творческого потенциала педагогов, обретение уверенн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ости в себе и своих возможностях</w:t>
      </w:r>
      <w:r w:rsidRPr="00604591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4331FA" w:rsidRDefault="004331FA" w:rsidP="006045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Default="004331FA" w:rsidP="00FB1108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Педагоги под</w:t>
      </w:r>
      <w:r w:rsidRPr="00FB1108">
        <w:rPr>
          <w:rFonts w:ascii="Times New Roman" w:hAnsi="Times New Roman"/>
          <w:b/>
          <w:i/>
          <w:sz w:val="28"/>
          <w:szCs w:val="28"/>
          <w:lang w:eastAsia="ru-RU"/>
        </w:rPr>
        <w:t xml:space="preserve">готовили выступления по содержанию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воспитательно – образовательной  </w:t>
      </w:r>
      <w:r w:rsidRPr="00FB1108">
        <w:rPr>
          <w:rFonts w:ascii="Times New Roman" w:hAnsi="Times New Roman"/>
          <w:b/>
          <w:i/>
          <w:sz w:val="28"/>
          <w:szCs w:val="28"/>
          <w:lang w:eastAsia="ru-RU"/>
        </w:rPr>
        <w:t>работы по ФГОС: Развивающая предметно пространственная среда ДОУ»; «Проектная деятельность в условиях ФГОС»; «</w:t>
      </w:r>
      <w:r w:rsidRPr="00FB110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Роль семьи в работе дошкольного учреждения в условиях реализации ФГОС»; «</w:t>
      </w:r>
      <w:r w:rsidRPr="00FB1108">
        <w:rPr>
          <w:rFonts w:ascii="Times New Roman" w:hAnsi="Times New Roman"/>
          <w:b/>
          <w:i/>
          <w:sz w:val="28"/>
          <w:szCs w:val="28"/>
          <w:lang w:eastAsia="ru-RU"/>
        </w:rPr>
        <w:t>Современные требования к планированию образовательной деятельности в соответствии с ФГОС  дошкольного образования.</w:t>
      </w:r>
    </w:p>
    <w:p w:rsidR="004331FA" w:rsidRDefault="004331FA" w:rsidP="00FB1108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Default="004331FA" w:rsidP="00FB1108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8" o:spid="_x0000_i1034" type="#_x0000_t75" style="width:462pt;height:272.25pt;visibility:visible">
            <v:imagedata r:id="rId13" o:title=""/>
          </v:shape>
        </w:pict>
      </w:r>
    </w:p>
    <w:p w:rsidR="004331FA" w:rsidRDefault="004331FA" w:rsidP="00FB1108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Выступление на тему: «Развивающая предметно-пространственная среда ДОУ» воспитатель Атрощенко И.И.</w:t>
      </w:r>
    </w:p>
    <w:p w:rsidR="004331FA" w:rsidRDefault="004331FA" w:rsidP="00FB1108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Default="004331FA" w:rsidP="00FB1108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9" o:spid="_x0000_i1035" type="#_x0000_t75" style="width:457.5pt;height:292.5pt;visibility:visible">
            <v:imagedata r:id="rId14" o:title=""/>
          </v:shape>
        </w:pict>
      </w:r>
    </w:p>
    <w:p w:rsidR="004331FA" w:rsidRDefault="004331FA" w:rsidP="00264472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B110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«</w:t>
      </w:r>
      <w:r w:rsidRPr="00FB1108">
        <w:rPr>
          <w:rFonts w:ascii="Times New Roman" w:hAnsi="Times New Roman"/>
          <w:b/>
          <w:i/>
          <w:sz w:val="28"/>
          <w:szCs w:val="28"/>
          <w:lang w:eastAsia="ru-RU"/>
        </w:rPr>
        <w:t>Современные требования к планированию образовательной деятельности в соответствии с ФГОС  дошкольного образования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»</w:t>
      </w:r>
      <w:r w:rsidRPr="00FB1108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Воспитатель Хайруллина Н.А.</w:t>
      </w:r>
    </w:p>
    <w:p w:rsidR="004331FA" w:rsidRDefault="004331FA" w:rsidP="00264472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Pr="00FB1108" w:rsidRDefault="004331FA" w:rsidP="00FB1108">
      <w:pPr>
        <w:pStyle w:val="ListParagraph"/>
        <w:ind w:left="0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Pr="00604591" w:rsidRDefault="004331FA" w:rsidP="006045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0" o:spid="_x0000_i1036" type="#_x0000_t75" style="width:457.5pt;height:225.75pt;visibility:visible">
            <v:imagedata r:id="rId15" o:title="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B1108">
        <w:rPr>
          <w:rFonts w:ascii="Times New Roman" w:hAnsi="Times New Roman"/>
          <w:b/>
          <w:i/>
          <w:sz w:val="28"/>
          <w:szCs w:val="28"/>
          <w:lang w:eastAsia="ru-RU"/>
        </w:rPr>
        <w:t xml:space="preserve"> «Проектная деятельность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ДОУ </w:t>
      </w:r>
      <w:r w:rsidRPr="00FB1108">
        <w:rPr>
          <w:rFonts w:ascii="Times New Roman" w:hAnsi="Times New Roman"/>
          <w:b/>
          <w:i/>
          <w:sz w:val="28"/>
          <w:szCs w:val="28"/>
          <w:lang w:eastAsia="ru-RU"/>
        </w:rPr>
        <w:t>в условиях ФГОС»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. Воспитатель Коваленко О.В.</w: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октябре месяце в ДОУ учителем –логопедом Дащенко О.М. был проведен обучающий семинар на тему: </w:t>
      </w:r>
      <w:r w:rsidRPr="00587E08"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>«Формирование фонематических процессов и элементарного звукового анализа у дошкольников»</w: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3" o:spid="_x0000_i1037" type="#_x0000_t75" style="width:489pt;height:246pt;visibility:visible">
            <v:imagedata r:id="rId16" o:title="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4" o:spid="_x0000_i1038" type="#_x0000_t75" style="width:483.75pt;height:302.25pt;visibility:visible">
            <v:imagedata r:id="rId17" o:title="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Также  в октябре педагогом-психологом Золотаревой Т.А.  был проведен семинар-практикум на тему: «Как избежать конфликтных ситуаций с родителями»</w: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 w:rsidRPr="003D7AFF">
        <w:rPr>
          <w:noProof/>
          <w:lang w:eastAsia="ru-RU"/>
        </w:rPr>
        <w:pict>
          <v:shape id="Рисунок 20" o:spid="_x0000_i1039" type="#_x0000_t75" style="width:484.5pt;height:333.75pt;visibility:visible">
            <v:imagedata r:id="rId18" o:title=""/>
          </v:shape>
        </w:pict>
      </w:r>
    </w:p>
    <w:p w:rsidR="004331FA" w:rsidRDefault="004331FA" w:rsidP="0008156B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08156B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 w:rsidRPr="003D7AFF">
        <w:rPr>
          <w:noProof/>
          <w:lang w:eastAsia="ru-RU"/>
        </w:rPr>
        <w:pict>
          <v:shape id="Рисунок 21" o:spid="_x0000_i1040" type="#_x0000_t75" style="width:484.5pt;height:321.75pt;visibility:visible">
            <v:imagedata r:id="rId19" o:title=""/>
          </v:shape>
        </w:pict>
      </w:r>
    </w:p>
    <w:p w:rsidR="004331FA" w:rsidRDefault="004331FA" w:rsidP="009553E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08156B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 20-по 25 ноября в ДОУ прошел конкурс на  лучшее   мероприятие  с родителям.  Педагоги использовали различные формы проведения. </w:t>
      </w:r>
    </w:p>
    <w:p w:rsidR="004331FA" w:rsidRDefault="004331FA" w:rsidP="0008156B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Мероприятия носили педагогически-образовательную направленность.</w:t>
      </w:r>
    </w:p>
    <w:p w:rsidR="004331FA" w:rsidRDefault="004331FA" w:rsidP="0008156B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Родители и дети получили массу впечатлений и выразили желание как можно чаще встречаться.</w:t>
      </w:r>
    </w:p>
    <w:p w:rsidR="004331FA" w:rsidRDefault="004331FA" w:rsidP="0008156B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08156B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5" o:spid="_x0000_i1041" type="#_x0000_t75" style="width:471.75pt;height:254.25pt;visibility:visible">
            <v:imagedata r:id="rId20" o:title=""/>
          </v:shape>
        </w:pict>
      </w:r>
      <w:bookmarkEnd w:id="0"/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Утренник: «Мама коша и котята»  3 место.  Группа «Солнышко»</w: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7" o:spid="_x0000_i1042" type="#_x0000_t75" style="width:489pt;height:259.5pt;visibility:visible">
            <v:imagedata r:id="rId21" o:title=""/>
          </v:shape>
        </w:pic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Совместная  ОД с мамами: «Мама солнышко мое» 3 место. Группа «Семицветик»</w:t>
      </w: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580A2A">
      <w:pPr>
        <w:ind w:left="-284" w:firstLine="284"/>
        <w:rPr>
          <w:rFonts w:ascii="Times New Roman" w:hAnsi="Times New Roman"/>
          <w:b/>
          <w:i/>
          <w:sz w:val="28"/>
          <w:szCs w:val="28"/>
        </w:rPr>
      </w:pPr>
      <w:r w:rsidRPr="00216D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8" o:spid="_x0000_i1043" type="#_x0000_t75" style="width:489pt;height:241.5pt;visibility:visible">
            <v:imagedata r:id="rId22" o:title=""/>
          </v:shape>
        </w:pict>
      </w:r>
    </w:p>
    <w:p w:rsidR="004331FA" w:rsidRDefault="004331FA" w:rsidP="00617A67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Совместное музыкально-спортивное развлечение: «Как мы здоровье искали»</w:t>
      </w:r>
    </w:p>
    <w:p w:rsidR="004331FA" w:rsidRDefault="004331FA" w:rsidP="00BA2A23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 место. Группа «Ромашки».</w:t>
      </w:r>
    </w:p>
    <w:p w:rsidR="004331FA" w:rsidRDefault="004331FA" w:rsidP="00617A67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617A67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</w:p>
    <w:p w:rsidR="004331FA" w:rsidRDefault="004331FA" w:rsidP="00617A67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 w:rsidRPr="003D7AFF">
        <w:rPr>
          <w:noProof/>
          <w:lang w:eastAsia="ru-RU"/>
        </w:rPr>
        <w:pict>
          <v:shape id="Рисунок 19" o:spid="_x0000_i1044" type="#_x0000_t75" style="width:464.25pt;height:269.25pt;visibility:visible">
            <v:imagedata r:id="rId23" o:title=""/>
          </v:shape>
        </w:pict>
      </w:r>
    </w:p>
    <w:p w:rsidR="004331FA" w:rsidRPr="00FB1108" w:rsidRDefault="004331FA" w:rsidP="00617A67">
      <w:pPr>
        <w:spacing w:after="0" w:line="240" w:lineRule="auto"/>
        <w:ind w:left="-284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Участники совместного мероприятия «Сказки гуляют по свету».  1 место. Группа «Почемучки»</w:t>
      </w:r>
    </w:p>
    <w:sectPr w:rsidR="004331FA" w:rsidRPr="00FB1108" w:rsidSect="00406151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726E"/>
    <w:rsid w:val="00020912"/>
    <w:rsid w:val="0008156B"/>
    <w:rsid w:val="00216D9A"/>
    <w:rsid w:val="00264472"/>
    <w:rsid w:val="002C6E40"/>
    <w:rsid w:val="003709BE"/>
    <w:rsid w:val="00385D87"/>
    <w:rsid w:val="003D7257"/>
    <w:rsid w:val="003D7AFF"/>
    <w:rsid w:val="003E576A"/>
    <w:rsid w:val="00406151"/>
    <w:rsid w:val="004331FA"/>
    <w:rsid w:val="004A7D89"/>
    <w:rsid w:val="004C4734"/>
    <w:rsid w:val="00527E64"/>
    <w:rsid w:val="00580A2A"/>
    <w:rsid w:val="0058662A"/>
    <w:rsid w:val="00587E08"/>
    <w:rsid w:val="005A4121"/>
    <w:rsid w:val="00604591"/>
    <w:rsid w:val="00617A67"/>
    <w:rsid w:val="0067320A"/>
    <w:rsid w:val="006840F3"/>
    <w:rsid w:val="006A7776"/>
    <w:rsid w:val="00713313"/>
    <w:rsid w:val="0075661F"/>
    <w:rsid w:val="007877F7"/>
    <w:rsid w:val="007A4136"/>
    <w:rsid w:val="00954675"/>
    <w:rsid w:val="009553E5"/>
    <w:rsid w:val="00A30006"/>
    <w:rsid w:val="00AC726E"/>
    <w:rsid w:val="00B9430E"/>
    <w:rsid w:val="00BA2A23"/>
    <w:rsid w:val="00D67AEF"/>
    <w:rsid w:val="00DD6B18"/>
    <w:rsid w:val="00DE212A"/>
    <w:rsid w:val="00E074FC"/>
    <w:rsid w:val="00ED2A44"/>
    <w:rsid w:val="00F54560"/>
    <w:rsid w:val="00FB1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13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0A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B11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565</TotalTime>
  <Pages>11</Pages>
  <Words>652</Words>
  <Characters>3718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10</cp:revision>
  <dcterms:created xsi:type="dcterms:W3CDTF">2019-11-12T04:25:00Z</dcterms:created>
  <dcterms:modified xsi:type="dcterms:W3CDTF">2020-01-16T03:16:00Z</dcterms:modified>
</cp:coreProperties>
</file>