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63FC" w:rsidRDefault="009863FC" w:rsidP="00A14EEF">
      <w:pPr>
        <w:rPr>
          <w:rFonts w:ascii="Verdana" w:hAnsi="Verdana" w:cs="Aharoni"/>
          <w:b/>
          <w:color w:val="C0504D"/>
          <w:sz w:val="32"/>
          <w:szCs w:val="32"/>
          <w:lang w:bidi="he-IL"/>
        </w:rPr>
      </w:pPr>
      <w:r>
        <w:rPr>
          <w:rFonts w:ascii="Verdana" w:hAnsi="Verdana" w:cs="Aharoni"/>
          <w:b/>
          <w:color w:val="C0504D"/>
          <w:sz w:val="32"/>
          <w:szCs w:val="32"/>
          <w:lang w:bidi="he-IL"/>
        </w:rPr>
        <w:t xml:space="preserve">                        </w:t>
      </w:r>
      <w:r w:rsidRPr="00A14EEF">
        <w:rPr>
          <w:rFonts w:ascii="Verdana" w:hAnsi="Verdana" w:cs="Aharoni"/>
          <w:b/>
          <w:color w:val="C0504D"/>
          <w:sz w:val="32"/>
          <w:szCs w:val="32"/>
          <w:lang w:bidi="he-IL"/>
        </w:rPr>
        <w:t>Сентябрь</w:t>
      </w:r>
    </w:p>
    <w:p w:rsidR="009863FC" w:rsidRPr="004E3249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 w:rsidRPr="00A14EEF">
        <w:rPr>
          <w:rFonts w:ascii="Times New Roman" w:hAnsi="Times New Roman"/>
          <w:b/>
          <w:color w:val="C0504D"/>
          <w:sz w:val="32"/>
          <w:szCs w:val="32"/>
        </w:rPr>
        <w:t>Новый учебный год начался. 1сентября детский сад проводил в школу первоклашек.</w: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  <w:lang w:val="en-US"/>
        </w:rPr>
      </w:pPr>
      <w:r w:rsidRPr="00F768D7"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467.25pt;height:255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">
            <v:imagedata r:id="rId4" o:title="" croptop="-241f" cropbottom="-329f" cropright="-42f"/>
            <o:lock v:ext="edit" aspectratio="f"/>
          </v:shape>
        </w:pic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  <w:lang w:val="en-US"/>
        </w:rPr>
      </w:pPr>
      <w:r w:rsidRPr="00F768D7"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pict>
          <v:shape id="Рисунок 2" o:spid="_x0000_i1026" type="#_x0000_t75" style="width:467.25pt;height:4in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">
            <v:imagedata r:id="rId5" o:title="" croptop="-213f" cropbottom="-269f" cropleft="-70f" cropright="-98f"/>
            <o:lock v:ext="edit" aspectratio="f"/>
          </v:shape>
        </w:pic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05725D">
      <w:pPr>
        <w:rPr>
          <w:rFonts w:ascii="Times New Roman" w:hAnsi="Times New Roman"/>
          <w:b/>
          <w:color w:val="C0504D"/>
          <w:sz w:val="32"/>
          <w:szCs w:val="32"/>
        </w:rPr>
      </w:pPr>
      <w:r>
        <w:rPr>
          <w:noProof/>
          <w:lang w:eastAsia="ru-RU"/>
        </w:rPr>
        <w:pict>
          <v:shape id="Рисунок 11" o:spid="_x0000_s1026" type="#_x0000_t75" style="position:absolute;margin-left:0;margin-top:0;width:481.45pt;height:228pt;z-index:251659264;visibility:visible;mso-wrap-distance-top:.96pt;mso-wrap-distance-right:9.61pt;mso-wrap-distance-bottom:1.64pt;mso-position-horizontal:center;mso-position-horizontal-relative:margin;mso-position-vertical:top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">
            <v:imagedata r:id="rId6" o:title=""/>
            <o:lock v:ext="edit" aspectratio="f"/>
            <w10:wrap type="square" anchorx="margin" anchory="margin"/>
          </v:shape>
        </w:pict>
      </w:r>
      <w:r>
        <w:rPr>
          <w:rFonts w:ascii="Times New Roman" w:hAnsi="Times New Roman"/>
          <w:b/>
          <w:color w:val="C0504D"/>
          <w:sz w:val="32"/>
          <w:szCs w:val="32"/>
        </w:rPr>
        <w:t>В каждой группе детского сада прошли мероприятия, посвященные Дню Знаний. В подготовительной к школе группе на День Знаний пришли Буратино и Незнайка. И дети в течение дня играли с ними в различные познавательные и развлекательные игры.</w:t>
      </w:r>
      <w:r w:rsidRPr="0005725D">
        <w:rPr>
          <w:rFonts w:ascii="Times New Roman" w:hAnsi="Times New Roman"/>
          <w:b/>
          <w:color w:val="C0504D"/>
          <w:sz w:val="32"/>
          <w:szCs w:val="32"/>
        </w:rPr>
        <w:t xml:space="preserve"> </w: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>
        <w:rPr>
          <w:noProof/>
          <w:lang w:eastAsia="ru-RU"/>
        </w:rPr>
        <w:pict>
          <v:shape id="Рисунок 4" o:spid="_x0000_s1027" type="#_x0000_t75" style="position:absolute;margin-left:288.5pt;margin-top:383pt;width:234.25pt;height:293.75pt;z-index:251655168;visibility:visible;mso-wrap-distance-top:.96pt;mso-wrap-distance-right:9.51pt;mso-wrap-distance-bottom:1.53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">
            <v:imagedata r:id="rId7" o:title=""/>
            <o:lock v:ext="edit" aspectratio="f"/>
            <w10:wrap type="topAndBottom" anchorx="margin" anchory="margin"/>
          </v:shape>
        </w:pict>
      </w:r>
      <w:r>
        <w:rPr>
          <w:noProof/>
          <w:lang w:eastAsia="ru-RU"/>
        </w:rPr>
        <w:pict>
          <v:shape id="Рисунок 3" o:spid="_x0000_s1028" type="#_x0000_t75" style="position:absolute;margin-left:-18.15pt;margin-top:382.4pt;width:239.5pt;height:293.75pt;z-index:251656192;visibility:visible;mso-wrap-distance-top:.96pt;mso-wrap-distance-right:9.48pt;mso-wrap-distance-bottom:1.53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">
            <v:imagedata r:id="rId8" o:title=""/>
            <o:lock v:ext="edit" aspectratio="f"/>
            <w10:wrap type="topAndBottom" anchorx="margin" anchory="margin"/>
          </v:shape>
        </w:pict>
      </w:r>
      <w:r>
        <w:rPr>
          <w:rFonts w:ascii="Times New Roman" w:hAnsi="Times New Roman"/>
          <w:b/>
          <w:color w:val="C0504D"/>
          <w:sz w:val="32"/>
          <w:szCs w:val="32"/>
        </w:rPr>
        <w:t>Дети и родители участвовали в конкурсе поделок из природного материала.</w:t>
      </w:r>
    </w:p>
    <w:p w:rsidR="009863FC" w:rsidRDefault="009863FC" w:rsidP="0005725D">
      <w:pPr>
        <w:spacing w:after="0"/>
        <w:rPr>
          <w:rFonts w:ascii="Times New Roman" w:hAnsi="Times New Roman"/>
          <w:b/>
          <w:color w:val="C0504D"/>
          <w:sz w:val="32"/>
          <w:szCs w:val="32"/>
        </w:rPr>
      </w:pPr>
      <w:r>
        <w:rPr>
          <w:rFonts w:ascii="Times New Roman" w:hAnsi="Times New Roman"/>
          <w:b/>
          <w:color w:val="C0504D"/>
          <w:sz w:val="32"/>
          <w:szCs w:val="32"/>
        </w:rPr>
        <w:t>Работа семьи Ефремова Сергея           Работа семьи Мальцевой Яны</w:t>
      </w:r>
    </w:p>
    <w:p w:rsidR="009863FC" w:rsidRDefault="009863FC" w:rsidP="0005725D">
      <w:pPr>
        <w:spacing w:after="0"/>
        <w:rPr>
          <w:rFonts w:ascii="Times New Roman" w:hAnsi="Times New Roman"/>
          <w:b/>
          <w:color w:val="C0504D"/>
          <w:sz w:val="32"/>
          <w:szCs w:val="32"/>
        </w:rPr>
      </w:pPr>
      <w:r>
        <w:rPr>
          <w:rFonts w:ascii="Times New Roman" w:hAnsi="Times New Roman"/>
          <w:b/>
          <w:color w:val="C0504D"/>
          <w:sz w:val="32"/>
          <w:szCs w:val="32"/>
        </w:rPr>
        <w:t xml:space="preserve">Группа «Ромашки»                                Группа «Ромашки»      </w:t>
      </w:r>
    </w:p>
    <w:p w:rsidR="009863FC" w:rsidRDefault="009863FC" w:rsidP="009551C8">
      <w:pPr>
        <w:rPr>
          <w:rFonts w:ascii="Times New Roman" w:hAnsi="Times New Roman"/>
          <w:b/>
          <w:color w:val="C0504D"/>
          <w:sz w:val="32"/>
          <w:szCs w:val="32"/>
        </w:rPr>
      </w:pPr>
      <w:r>
        <w:rPr>
          <w:noProof/>
          <w:lang w:eastAsia="ru-RU"/>
        </w:rPr>
        <w:pict>
          <v:shape id="Рисунок 5" o:spid="_x0000_s1029" type="#_x0000_t75" style="position:absolute;margin-left:-1.95pt;margin-top:53.9pt;width:492pt;height:260.15pt;z-index:251657216;visibility:visible;mso-wrap-distance-left:9.48pt;mso-wrap-distance-top:.96pt;mso-wrap-distance-right:9.32pt;mso-wrap-distance-bottom:1.28pt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">
            <v:imagedata r:id="rId9" o:title=""/>
            <o:lock v:ext="edit" aspectratio="f"/>
            <w10:wrap type="topAndBottom" anchorx="margin" anchory="margin"/>
          </v:shape>
        </w:pict>
      </w:r>
      <w:r>
        <w:rPr>
          <w:rFonts w:ascii="Times New Roman" w:hAnsi="Times New Roman"/>
          <w:b/>
          <w:color w:val="C0504D"/>
          <w:sz w:val="32"/>
          <w:szCs w:val="32"/>
        </w:rPr>
        <w:t>В группах детского сада были организованы выставки рисунков детей и родителей «Осенние  краски»</w:t>
      </w:r>
    </w:p>
    <w:p w:rsidR="009863FC" w:rsidRDefault="009863FC" w:rsidP="0005725D">
      <w:pPr>
        <w:ind w:left="-284" w:firstLine="284"/>
        <w:jc w:val="center"/>
        <w:rPr>
          <w:rFonts w:ascii="Times New Roman" w:hAnsi="Times New Roman"/>
          <w:b/>
          <w:color w:val="C0504D"/>
          <w:sz w:val="32"/>
          <w:szCs w:val="32"/>
        </w:rPr>
      </w:pPr>
      <w:r>
        <w:rPr>
          <w:noProof/>
          <w:lang w:eastAsia="ru-RU"/>
        </w:rPr>
        <w:pict>
          <v:shape id="Рисунок 6" o:spid="_x0000_s1030" type="#_x0000_t75" style="position:absolute;left:0;text-align:left;margin-left:6pt;margin-top:323.6pt;width:479.05pt;height:275.5pt;z-index:251658240;visibility:visible;mso-wrap-distance-left:9.48pt;mso-wrap-distance-top:.96pt;mso-wrap-distance-right:9.48pt;mso-wrap-distance-bottom:1.52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">
            <v:imagedata r:id="rId10" o:title=""/>
            <o:lock v:ext="edit" aspectratio="f"/>
            <w10:wrap type="topAndBottom"/>
          </v:shape>
        </w:pict>
      </w:r>
      <w:r>
        <w:rPr>
          <w:rFonts w:ascii="Times New Roman" w:hAnsi="Times New Roman"/>
          <w:b/>
          <w:color w:val="C0504D"/>
          <w:sz w:val="32"/>
          <w:szCs w:val="32"/>
        </w:rPr>
        <w:t>Работа семьи Усик Артема, группа «Солнышко» 1,5-3года</w:t>
      </w:r>
    </w:p>
    <w:p w:rsidR="009863FC" w:rsidRDefault="009863FC" w:rsidP="009551C8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>
        <w:rPr>
          <w:rFonts w:ascii="Times New Roman" w:hAnsi="Times New Roman"/>
          <w:b/>
          <w:color w:val="C0504D"/>
          <w:sz w:val="32"/>
          <w:szCs w:val="32"/>
        </w:rPr>
        <w:t xml:space="preserve">    Работа семьи Алексеевой Алисы,  группа «Солнышко» 1,5-3   года.</w: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>
        <w:rPr>
          <w:rFonts w:ascii="Times New Roman" w:hAnsi="Times New Roman"/>
          <w:b/>
          <w:color w:val="C0504D"/>
          <w:sz w:val="32"/>
          <w:szCs w:val="32"/>
        </w:rPr>
        <w:t xml:space="preserve">На день дошкольного работника дети старшей и подготовительной группы поздравили  работников детского сада, подготовив видеооткрытку с поздравлением. </w: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>
        <w:rPr>
          <w:rFonts w:ascii="Times New Roman" w:hAnsi="Times New Roman"/>
          <w:b/>
          <w:color w:val="C0504D"/>
          <w:sz w:val="32"/>
          <w:szCs w:val="32"/>
        </w:rPr>
        <w:t xml:space="preserve"> </w:t>
      </w:r>
      <w:r w:rsidRPr="00E2207E">
        <w:rPr>
          <w:noProof/>
          <w:lang w:eastAsia="ru-RU"/>
        </w:rPr>
        <w:pict>
          <v:shape id="Рисунок 7" o:spid="_x0000_i1027" type="#_x0000_t75" style="width:502.5pt;height:258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">
            <v:imagedata r:id="rId11" o:title="" croptop="-239f" cropbottom="-365f" cropleft="-65f" cropright="-52f"/>
            <o:lock v:ext="edit" aspectratio="f"/>
          </v:shape>
        </w:pic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>
        <w:rPr>
          <w:rFonts w:ascii="Times New Roman" w:hAnsi="Times New Roman"/>
          <w:b/>
          <w:color w:val="C0504D"/>
          <w:sz w:val="32"/>
          <w:szCs w:val="32"/>
        </w:rPr>
        <w:t>Вторая  неделя сентября прошла под девизом «Мой друг Светофор».  Воспитатели знакомили детей с правилами дорожного движения, дети играли в сюжетные игры, ходили на экскурсии, где педагоги на практике объяснили детям, что такое пешеходный переход и для чего он нужен, как нужно пользоваться автобусной остановкой, можно ли перебегать дорогу в неположенном месте и чем это грозит и т.д.</w: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 w:rsidRPr="00F768D7"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pict>
          <v:shape id="Рисунок 8" o:spid="_x0000_i1028" type="#_x0000_t75" style="width:502.5pt;height:237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">
            <v:imagedata r:id="rId12" o:title="" croptop="-265f" cropbottom="-446f" cropright="-52f"/>
            <o:lock v:ext="edit" aspectratio="f"/>
          </v:shape>
        </w:pic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 w:rsidRPr="00F768D7"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pict>
          <v:shape id="Рисунок 9" o:spid="_x0000_i1029" type="#_x0000_t75" style="width:502.5pt;height:280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">
            <v:imagedata r:id="rId13" o:title="" croptop="-219f" cropbottom="-323f" cropleft="-65f" cropright="-52f"/>
            <o:lock v:ext="edit" aspectratio="f"/>
          </v:shape>
        </w:pic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 w:rsidRPr="00F768D7"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pict>
          <v:shape id="Рисунок 10" o:spid="_x0000_i1030" type="#_x0000_t75" style="width:502.5pt;height:334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">
            <v:imagedata r:id="rId14" o:title="" croptop="-184f" cropbottom="-271f" cropleft="-65f" cropright="-52f"/>
            <o:lock v:ext="edit" aspectratio="f"/>
          </v:shape>
        </w:pic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 w:rsidRPr="00E2207E">
        <w:rPr>
          <w:noProof/>
          <w:lang w:eastAsia="ru-RU"/>
        </w:rPr>
        <w:pict>
          <v:shape id="Рисунок 17" o:spid="_x0000_i1031" type="#_x0000_t75" style="width:491.25pt;height:322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">
            <v:imagedata r:id="rId15" o:title="" croptop="-191f" cropbottom="-271f" cropright="-60f"/>
            <o:lock v:ext="edit" aspectratio="f"/>
          </v:shape>
        </w:pic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>
        <w:rPr>
          <w:noProof/>
          <w:lang w:eastAsia="ru-RU"/>
        </w:rPr>
        <w:pict>
          <v:shape id="Рисунок 16" o:spid="_x0000_s1031" type="#_x0000_t75" style="position:absolute;margin-left:0;margin-top:460.1pt;width:507.35pt;height:307.7pt;z-index:251660288;visibility:visible;mso-wrap-distance-left:9.48pt;mso-wrap-distance-top:.96pt;mso-wrap-distance-right:9.31pt;mso-wrap-distance-bottom:1.26pt;mso-position-horizontal:center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">
            <v:imagedata r:id="rId16" o:title=""/>
            <o:lock v:ext="edit" aspectratio="f"/>
            <w10:wrap type="square" anchorx="margin" anchory="margin"/>
          </v:shape>
        </w:pict>
      </w: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</w:p>
    <w:p w:rsidR="009863FC" w:rsidRDefault="009863FC" w:rsidP="00A14EEF">
      <w:pPr>
        <w:rPr>
          <w:rFonts w:ascii="Times New Roman" w:hAnsi="Times New Roman"/>
          <w:b/>
          <w:color w:val="C0504D"/>
          <w:sz w:val="32"/>
          <w:szCs w:val="32"/>
        </w:rPr>
      </w:pPr>
      <w:r>
        <w:rPr>
          <w:rFonts w:ascii="Times New Roman" w:hAnsi="Times New Roman"/>
          <w:b/>
          <w:color w:val="C0504D"/>
          <w:sz w:val="32"/>
          <w:szCs w:val="32"/>
        </w:rPr>
        <w:t>Воспитатели  и дети участвовали в интернет-конкурс</w:t>
      </w:r>
      <w:bookmarkStart w:id="0" w:name="_GoBack"/>
      <w:bookmarkEnd w:id="0"/>
      <w:r>
        <w:rPr>
          <w:rFonts w:ascii="Times New Roman" w:hAnsi="Times New Roman"/>
          <w:b/>
          <w:color w:val="C0504D"/>
          <w:sz w:val="32"/>
          <w:szCs w:val="32"/>
        </w:rPr>
        <w:t>е «Осень золотая»</w:t>
      </w:r>
    </w:p>
    <w:p w:rsidR="009863FC" w:rsidRDefault="009863FC" w:rsidP="00A14EEF">
      <w:pPr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</w:pPr>
      <w:r w:rsidRPr="00F768D7"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pict>
          <v:shape id="Рисунок 12" o:spid="_x0000_i1032" type="#_x0000_t75" style="width:165pt;height:22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">
            <v:imagedata r:id="rId17" o:title="" croptop="-283f" cropbottom="-387f" cropright="-139f"/>
            <o:lock v:ext="edit" aspectratio="f"/>
          </v:shape>
        </w:pict>
      </w:r>
      <w:r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t xml:space="preserve">  </w:t>
      </w:r>
      <w:r w:rsidRPr="00F768D7"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pict>
          <v:shape id="Рисунок 13" o:spid="_x0000_i1033" type="#_x0000_t75" style="width:161.25pt;height:22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">
            <v:imagedata r:id="rId18" o:title="" croptop="-283f" cropbottom="-387f" cropright="-183f"/>
            <o:lock v:ext="edit" aspectratio="f"/>
          </v:shape>
        </w:pict>
      </w:r>
      <w:r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t xml:space="preserve">  </w:t>
      </w:r>
      <w:r w:rsidRPr="00F768D7"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pict>
          <v:shape id="Рисунок 14" o:spid="_x0000_i1034" type="#_x0000_t75" style="width:159pt;height:22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">
            <v:imagedata r:id="rId19" o:title="" croptop="-283f" cropbottom="-431f" cropright="-248f"/>
            <o:lock v:ext="edit" aspectratio="f"/>
          </v:shape>
        </w:pict>
      </w:r>
    </w:p>
    <w:p w:rsidR="009863FC" w:rsidRDefault="009863FC" w:rsidP="00A14EEF">
      <w:pPr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</w:pPr>
    </w:p>
    <w:p w:rsidR="009863FC" w:rsidRDefault="009863FC" w:rsidP="00A14EEF">
      <w:pPr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</w:pPr>
    </w:p>
    <w:p w:rsidR="009863FC" w:rsidRDefault="009863FC" w:rsidP="00A14EEF">
      <w:pPr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</w:pPr>
    </w:p>
    <w:p w:rsidR="009863FC" w:rsidRPr="00332616" w:rsidRDefault="009863FC" w:rsidP="00507449">
      <w:pPr>
        <w:jc w:val="center"/>
        <w:rPr>
          <w:rFonts w:ascii="Times New Roman" w:hAnsi="Times New Roman"/>
          <w:b/>
          <w:color w:val="C0504D"/>
          <w:sz w:val="32"/>
          <w:szCs w:val="32"/>
        </w:rPr>
      </w:pPr>
      <w:r w:rsidRPr="00F768D7">
        <w:rPr>
          <w:rFonts w:ascii="Times New Roman" w:hAnsi="Times New Roman"/>
          <w:b/>
          <w:noProof/>
          <w:color w:val="C0504D"/>
          <w:sz w:val="32"/>
          <w:szCs w:val="32"/>
          <w:lang w:eastAsia="ru-RU"/>
        </w:rPr>
        <w:pict>
          <v:shape id="Рисунок 15" o:spid="_x0000_i1035" type="#_x0000_t75" style="width:7in;height:7in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">
            <v:imagedata r:id="rId20" o:title="" croptop="-31418f" cropbottom="-31482f"/>
            <o:lock v:ext="edit" aspectratio="f"/>
          </v:shape>
        </w:pict>
      </w:r>
    </w:p>
    <w:sectPr w:rsidR="009863FC" w:rsidRPr="00332616" w:rsidSect="009551C8">
      <w:pgSz w:w="11906" w:h="16838"/>
      <w:pgMar w:top="709" w:right="850" w:bottom="568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14EEF"/>
    <w:rsid w:val="00053C2F"/>
    <w:rsid w:val="0005725D"/>
    <w:rsid w:val="0013264F"/>
    <w:rsid w:val="002059A9"/>
    <w:rsid w:val="00332616"/>
    <w:rsid w:val="003F3500"/>
    <w:rsid w:val="004B6F3D"/>
    <w:rsid w:val="004E3249"/>
    <w:rsid w:val="00507449"/>
    <w:rsid w:val="00560EF7"/>
    <w:rsid w:val="005E1872"/>
    <w:rsid w:val="0061306A"/>
    <w:rsid w:val="006D749E"/>
    <w:rsid w:val="006E0C6B"/>
    <w:rsid w:val="0086563D"/>
    <w:rsid w:val="009551C8"/>
    <w:rsid w:val="009863FC"/>
    <w:rsid w:val="009C2596"/>
    <w:rsid w:val="00A14EEF"/>
    <w:rsid w:val="00A27A5A"/>
    <w:rsid w:val="00AF3C6A"/>
    <w:rsid w:val="00B17EC9"/>
    <w:rsid w:val="00CC71AB"/>
    <w:rsid w:val="00D37C0C"/>
    <w:rsid w:val="00E2207E"/>
    <w:rsid w:val="00E56D54"/>
    <w:rsid w:val="00E84681"/>
    <w:rsid w:val="00EB327B"/>
    <w:rsid w:val="00F4523F"/>
    <w:rsid w:val="00F768D7"/>
    <w:rsid w:val="00F97B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523F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332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3261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189</TotalTime>
  <Pages>8</Pages>
  <Words>212</Words>
  <Characters>1215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</cp:lastModifiedBy>
  <cp:revision>19</cp:revision>
  <dcterms:created xsi:type="dcterms:W3CDTF">2020-11-02T00:08:00Z</dcterms:created>
  <dcterms:modified xsi:type="dcterms:W3CDTF">2021-04-27T23:46:00Z</dcterms:modified>
</cp:coreProperties>
</file>