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Работа с </w:t>
      </w:r>
      <w:r w:rsidRPr="001C7E41">
        <w:rPr>
          <w:rFonts w:ascii="Times New Roman" w:hAnsi="Times New Roman"/>
          <w:b/>
          <w:sz w:val="32"/>
          <w:szCs w:val="32"/>
        </w:rPr>
        <w:t xml:space="preserve"> родителями</w:t>
      </w:r>
      <w:r>
        <w:rPr>
          <w:rFonts w:ascii="Times New Roman" w:hAnsi="Times New Roman"/>
          <w:b/>
          <w:sz w:val="32"/>
          <w:szCs w:val="32"/>
        </w:rPr>
        <w:t xml:space="preserve"> (фотоотчет).</w: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Декабрь-февраль</w:t>
      </w:r>
      <w:r w:rsidRPr="001C7E41">
        <w:rPr>
          <w:rFonts w:ascii="Times New Roman" w:hAnsi="Times New Roman"/>
          <w:b/>
          <w:sz w:val="32"/>
          <w:szCs w:val="32"/>
        </w:rPr>
        <w:t xml:space="preserve">  </w: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Вот и пришла зима. Белая, пушистая со снегом серебристым.</w: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ДОУ прошел конкурс фотографий среди родителей «Зимушка хрустальная». Родители приняли активное участие в конкурсе, в котором главными героями были,  конечно,  дети.</w: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704ED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8.25pt;height:28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">
            <v:imagedata r:id="rId4" o:title="" croptop="-343f" cropbottom="-354f" cropleft="-72f" cropright="-64f"/>
            <o:lock v:ext="edit" aspectratio="f"/>
          </v:shape>
        </w:pic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Родители и дети украшали группы и приемные к Новому году, участвовали в конкурсе «Символ Нового года».</w:t>
      </w:r>
    </w:p>
    <w:p w:rsidR="009D68BE" w:rsidRDefault="009D68BE" w:rsidP="008D388B">
      <w:pPr>
        <w:spacing w:after="0" w:line="240" w:lineRule="auto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6" o:spid="_x0000_s1026" type="#_x0000_t75" style="position:absolute;left:0;text-align:left;margin-left:-6.5pt;margin-top:21.4pt;width:232.3pt;height:284.65pt;z-index:-251658240;visibility:visible;mso-wrap-distance-left:9.48pt;mso-wrap-distance-top:.96pt;mso-wrap-distance-right:9.4pt;mso-wrap-distance-bottom:1.35pt" wrapcoords="836 568 697 739 557 1251 557 20577 836 21032 906 21032 20625 21032 20694 21032 20973 20577 21043 1421 20834 739 20694 568 836 56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">
            <v:imagedata r:id="rId5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 id="Рисунок 5" o:spid="_x0000_s1027" type="#_x0000_t75" style="position:absolute;left:0;text-align:left;margin-left:235.3pt;margin-top:21.45pt;width:223.05pt;height:291pt;z-index:251659264;visibility:visible">
            <v:imagedata r:id="rId6" o:title=""/>
            <w10:wrap type="topAndBottom"/>
          </v:shape>
        </w:pic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Также родители были активными участниками фотовыставки «Зима дальневосточная».</w: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4" o:spid="_x0000_s1028" type="#_x0000_t75" style="position:absolute;margin-left:-3.45pt;margin-top:11.35pt;width:466.5pt;height:312.75pt;z-index:251657216;visibility:visible">
            <v:imagedata r:id="rId7" o:title="" cropbottom="3312f" cropleft="4314f"/>
            <w10:wrap type="square"/>
          </v:shape>
        </w:pic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3" o:spid="_x0000_s1029" type="#_x0000_t75" style="position:absolute;margin-left:-12.05pt;margin-top:402.65pt;width:457.95pt;height:321.45pt;z-index:-251660288;visibility:visible;mso-position-horizontal-relative:margin;mso-position-vertical-relative:margin" wrapcoords="-35 0 -35 21550 21600 21550 21600 0 -35 0">
            <v:imagedata r:id="rId8" o:title=""/>
            <w10:wrap type="tight" anchorx="margin" anchory="margin"/>
          </v:shape>
        </w:pic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феврале наши папы помогли организовать Музей военной техники.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 xml:space="preserve"> Дети были очень горды своими папами, и с удовольствием рассказывали, как они вместе с папами мастерили поделки.</w: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CE360F">
        <w:rPr>
          <w:noProof/>
          <w:lang w:eastAsia="ru-RU"/>
        </w:rPr>
        <w:pict>
          <v:shape id="Рисунок 8" o:spid="_x0000_i1026" type="#_x0000_t75" style="width:467.25pt;height:29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">
            <v:imagedata r:id="rId9" o:title="" croptop="-209f" cropbottom="-352f" cropleft="-70f" cropright="-91f"/>
            <o:lock v:ext="edit" aspectratio="f"/>
          </v:shape>
        </w:pict>
      </w:r>
    </w:p>
    <w:p w:rsidR="009D68BE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68BE" w:rsidRPr="001C7E41" w:rsidRDefault="009D68BE" w:rsidP="001C7E4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CE360F">
        <w:rPr>
          <w:noProof/>
          <w:lang w:eastAsia="ru-RU"/>
        </w:rPr>
        <w:pict>
          <v:shape id="Рисунок 7" o:spid="_x0000_i1027" type="#_x0000_t75" style="width:468pt;height:29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">
            <v:imagedata r:id="rId10" o:title="" croptop="-211f" cropbottom="-332f" cropright="-35f"/>
            <o:lock v:ext="edit" aspectratio="f"/>
          </v:shape>
        </w:pict>
      </w:r>
    </w:p>
    <w:sectPr w:rsidR="009D68BE" w:rsidRPr="001C7E41" w:rsidSect="008D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7E41"/>
    <w:rsid w:val="001C7E41"/>
    <w:rsid w:val="003E46B6"/>
    <w:rsid w:val="004B717E"/>
    <w:rsid w:val="007403A1"/>
    <w:rsid w:val="008C7A98"/>
    <w:rsid w:val="008D388B"/>
    <w:rsid w:val="009D68BE"/>
    <w:rsid w:val="00B07CD5"/>
    <w:rsid w:val="00B71EF5"/>
    <w:rsid w:val="00C00EAB"/>
    <w:rsid w:val="00CE360F"/>
    <w:rsid w:val="00D704ED"/>
    <w:rsid w:val="00D77CA0"/>
    <w:rsid w:val="00E9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0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7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85</TotalTime>
  <Pages>3</Pages>
  <Words>108</Words>
  <Characters>621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8</cp:revision>
  <dcterms:created xsi:type="dcterms:W3CDTF">2020-03-13T03:24:00Z</dcterms:created>
  <dcterms:modified xsi:type="dcterms:W3CDTF">2020-03-18T03:37:00Z</dcterms:modified>
</cp:coreProperties>
</file>