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106" w:rsidRDefault="00BD4106">
      <w:pPr>
        <w:rPr>
          <w:rFonts w:ascii="Times New Roman" w:hAnsi="Times New Roman"/>
          <w:b/>
          <w:sz w:val="36"/>
          <w:szCs w:val="36"/>
        </w:rPr>
      </w:pPr>
      <w:r w:rsidRPr="003067CE">
        <w:rPr>
          <w:rFonts w:ascii="Times New Roman" w:hAnsi="Times New Roman"/>
          <w:b/>
          <w:sz w:val="36"/>
          <w:szCs w:val="36"/>
        </w:rPr>
        <w:t xml:space="preserve">      </w: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Август</w:t>
      </w:r>
    </w:p>
    <w:p w:rsidR="00BD4106" w:rsidRDefault="00BD4106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3067CE">
        <w:rPr>
          <w:rFonts w:ascii="Times New Roman" w:hAnsi="Times New Roman"/>
          <w:b/>
          <w:i/>
          <w:sz w:val="28"/>
          <w:szCs w:val="28"/>
        </w:rPr>
        <w:t>Первая неделя августа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067C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 xml:space="preserve">«Огонь – </w:t>
      </w:r>
      <w:r w:rsidRPr="00C712C5"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>друг</w:t>
      </w:r>
      <w:r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 xml:space="preserve">,  </w:t>
      </w:r>
      <w:r w:rsidRPr="00C712C5"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 xml:space="preserve">огонь </w:t>
      </w:r>
      <w:r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 xml:space="preserve">- </w:t>
      </w:r>
      <w:r w:rsidRPr="00C712C5"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>враг»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</w:t>
      </w:r>
      <w:r w:rsidRPr="003067CE">
        <w:rPr>
          <w:rFonts w:ascii="Times New Roman" w:hAnsi="Times New Roman"/>
          <w:sz w:val="28"/>
          <w:szCs w:val="28"/>
        </w:rPr>
        <w:t xml:space="preserve"> недели педагоги ДОУ беседовали с детьми о пользе и вреде огня,  моделировали ситуацию «Спички детям не игрушки</w:t>
      </w:r>
      <w:r>
        <w:rPr>
          <w:rFonts w:ascii="Times New Roman" w:hAnsi="Times New Roman"/>
          <w:sz w:val="28"/>
          <w:szCs w:val="28"/>
        </w:rPr>
        <w:t>»</w:t>
      </w:r>
      <w:r w:rsidRPr="003067CE">
        <w:rPr>
          <w:rFonts w:ascii="Times New Roman" w:hAnsi="Times New Roman"/>
          <w:sz w:val="28"/>
          <w:szCs w:val="28"/>
        </w:rPr>
        <w:t>, рисовали рисунки  на тему пожарной безопасности.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188.25pt;visibility:visible">
            <v:imagedata r:id="rId4" o:title="" croptop="12885f" cropbottom="9244f" cropleft="4619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в пожарную часть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66.5pt;height:172.5pt;visibility:visible">
            <v:imagedata r:id="rId5" o:title="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8pt;height:196.5pt;visibility:visible">
            <v:imagedata r:id="rId6" o:title="" croptop="14282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«Пожар и пожароопасные  предметы»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b/>
          <w:color w:val="C0504D"/>
          <w:sz w:val="28"/>
          <w:szCs w:val="28"/>
        </w:rPr>
      </w:pPr>
    </w:p>
    <w:p w:rsidR="00BD4106" w:rsidRPr="00C712C5" w:rsidRDefault="00BD4106" w:rsidP="003067CE">
      <w:pPr>
        <w:spacing w:after="0" w:line="240" w:lineRule="auto"/>
        <w:rPr>
          <w:rFonts w:ascii="Times New Roman" w:hAnsi="Times New Roman"/>
          <w:b/>
          <w:color w:val="C0504D"/>
          <w:sz w:val="28"/>
          <w:szCs w:val="28"/>
        </w:rPr>
      </w:pPr>
      <w:r w:rsidRPr="00C712C5">
        <w:rPr>
          <w:rFonts w:ascii="Times New Roman" w:hAnsi="Times New Roman"/>
          <w:b/>
          <w:color w:val="C0504D"/>
          <w:sz w:val="28"/>
          <w:szCs w:val="28"/>
        </w:rPr>
        <w:t>«Театральная неде</w:t>
      </w:r>
      <w:r>
        <w:rPr>
          <w:rFonts w:ascii="Times New Roman" w:hAnsi="Times New Roman"/>
          <w:b/>
          <w:color w:val="C0504D"/>
          <w:sz w:val="28"/>
          <w:szCs w:val="28"/>
        </w:rPr>
        <w:t>ля»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Театральная неделя началась о знакомства детьми различных видов театра. 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5.75pt;height:211.5pt;visibility:visible">
            <v:imagedata r:id="rId7" o:title="" croptop="12340f" cropbottom="8503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49.25pt;height:177pt;visibility:visible">
            <v:imagedata r:id="rId8" o:title="" croptop="15894f" cropleft="22107f" cropright="8154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Театр теней. Сказка «Кот и лиса»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68pt;height:210.75pt;visibility:visible">
            <v:imagedata r:id="rId9" o:title="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Играем в театр. 2-я младшая группа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D4106" w:rsidRPr="00C712C5" w:rsidRDefault="00BD4106" w:rsidP="003067CE">
      <w:pPr>
        <w:spacing w:after="0" w:line="240" w:lineRule="auto"/>
        <w:rPr>
          <w:rFonts w:ascii="Times New Roman" w:hAnsi="Times New Roman"/>
          <w:b/>
          <w:i/>
          <w:color w:val="C0504D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>Неделя</w:t>
      </w:r>
      <w:r w:rsidRPr="00C712C5">
        <w:rPr>
          <w:rFonts w:ascii="Times New Roman" w:hAnsi="Times New Roman"/>
          <w:b/>
          <w:i/>
          <w:color w:val="C0504D"/>
          <w:sz w:val="28"/>
          <w:szCs w:val="28"/>
          <w:u w:val="single"/>
        </w:rPr>
        <w:t xml:space="preserve"> «Город мастеров»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187.5pt;visibility:visible">
            <v:imagedata r:id="rId10" o:title="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«Военная техника»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459pt;height:220.5pt;visibility:visible">
            <v:imagedata r:id="rId11" o:title="" croptop="7980f" cropbottom="5745f" cropleft="10293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«Мотылек»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3" type="#_x0000_t75" style="width:171.75pt;height:211.5pt;visibility:visible">
            <v:imagedata r:id="rId12" o:title="" croptop="7907f" cropleft="9242f" cropright="15431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style="width:191.25pt;height:209.25pt;visibility:visible">
            <v:imagedata r:id="rId13" o:title="" cropbottom="13276f" cropright="12429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Сюжетно-ролевые игры «Все профессии нужны, все профессии важны»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D4106" w:rsidRDefault="00BD4106" w:rsidP="003067CE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D4106" w:rsidRPr="00C712C5" w:rsidRDefault="00BD4106" w:rsidP="003067CE">
      <w:pPr>
        <w:spacing w:after="0" w:line="240" w:lineRule="auto"/>
        <w:rPr>
          <w:rFonts w:ascii="Times New Roman" w:hAnsi="Times New Roman"/>
          <w:b/>
          <w:noProof/>
          <w:color w:val="C0504D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color w:val="C0504D"/>
          <w:sz w:val="28"/>
          <w:szCs w:val="28"/>
          <w:lang w:eastAsia="ru-RU"/>
        </w:rPr>
        <w:t>Неделя</w:t>
      </w:r>
      <w:r w:rsidRPr="00C712C5">
        <w:rPr>
          <w:rFonts w:ascii="Times New Roman" w:hAnsi="Times New Roman"/>
          <w:noProof/>
          <w:color w:val="C0504D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C0504D"/>
          <w:sz w:val="28"/>
          <w:szCs w:val="28"/>
          <w:lang w:eastAsia="ru-RU"/>
        </w:rPr>
        <w:t xml:space="preserve">«До свиданья, </w:t>
      </w:r>
      <w:r w:rsidRPr="00C712C5">
        <w:rPr>
          <w:rFonts w:ascii="Times New Roman" w:hAnsi="Times New Roman"/>
          <w:b/>
          <w:noProof/>
          <w:color w:val="C0504D"/>
          <w:sz w:val="28"/>
          <w:szCs w:val="28"/>
          <w:lang w:eastAsia="ru-RU"/>
        </w:rPr>
        <w:t xml:space="preserve"> лето».</w:t>
      </w:r>
    </w:p>
    <w:bookmarkEnd w:id="0"/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462.75pt;height:195pt;visibility:visible">
            <v:imagedata r:id="rId14" o:title="" cropbottom="17730f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Коллективная работа  «Умка»</w: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468pt;height:179.25pt;visibility:visible">
            <v:imagedata r:id="rId15" o:title=""/>
          </v:shape>
        </w:pict>
      </w:r>
    </w:p>
    <w:p w:rsidR="00BD4106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с песком. Домик для лягушонка.</w:t>
      </w:r>
      <w:r w:rsidRPr="00D2794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40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7" type="#_x0000_t75" style="width:466.5pt;height:246pt;visibility:visible">
            <v:imagedata r:id="rId16" o:title=""/>
          </v:shape>
        </w:pict>
      </w:r>
    </w:p>
    <w:p w:rsidR="00BD4106" w:rsidRPr="003067CE" w:rsidRDefault="00BD4106" w:rsidP="003067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Коллективная работа «По дороге в детский сад»</w:t>
      </w:r>
    </w:p>
    <w:sectPr w:rsidR="00BD4106" w:rsidRPr="003067CE" w:rsidSect="0062457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7CE"/>
    <w:rsid w:val="00023278"/>
    <w:rsid w:val="002E1824"/>
    <w:rsid w:val="002F1381"/>
    <w:rsid w:val="003067CE"/>
    <w:rsid w:val="0034003B"/>
    <w:rsid w:val="004B5B0A"/>
    <w:rsid w:val="00624574"/>
    <w:rsid w:val="0075367A"/>
    <w:rsid w:val="007B3FB9"/>
    <w:rsid w:val="008D7DED"/>
    <w:rsid w:val="00AF78BD"/>
    <w:rsid w:val="00BD4106"/>
    <w:rsid w:val="00C712C5"/>
    <w:rsid w:val="00CC013C"/>
    <w:rsid w:val="00D27941"/>
    <w:rsid w:val="00E1295B"/>
    <w:rsid w:val="00E70E68"/>
    <w:rsid w:val="00F241DA"/>
    <w:rsid w:val="00F9442A"/>
    <w:rsid w:val="00FC185A"/>
    <w:rsid w:val="00FC3804"/>
    <w:rsid w:val="00FE22D7"/>
    <w:rsid w:val="00FF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2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3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</TotalTime>
  <Pages>4</Pages>
  <Words>125</Words>
  <Characters>717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13</cp:revision>
  <dcterms:created xsi:type="dcterms:W3CDTF">2021-09-13T02:12:00Z</dcterms:created>
  <dcterms:modified xsi:type="dcterms:W3CDTF">2021-09-15T02:49:00Z</dcterms:modified>
</cp:coreProperties>
</file>