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6666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  <w:r w:rsidRPr="0077248E">
        <w:rPr>
          <w:rFonts w:ascii="Times New Roman" w:hAnsi="Times New Roman"/>
          <w:b/>
          <w:sz w:val="28"/>
          <w:szCs w:val="28"/>
        </w:rPr>
        <w:t>Муниципальное Бюджетное Дошкольное Образовательное Учреждение «Радуга» Снежненского сельского посе</w:t>
      </w:r>
      <w:r w:rsidRPr="00A802E4">
        <w:rPr>
          <w:rFonts w:ascii="Times New Roman" w:hAnsi="Times New Roman"/>
          <w:b/>
          <w:sz w:val="28"/>
          <w:szCs w:val="28"/>
        </w:rPr>
        <w:t xml:space="preserve">ления Комсомольского </w:t>
      </w:r>
    </w:p>
    <w:p w:rsidR="00EA6666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  <w:r w:rsidRPr="00A802E4">
        <w:rPr>
          <w:rFonts w:ascii="Times New Roman" w:hAnsi="Times New Roman"/>
          <w:b/>
          <w:sz w:val="28"/>
          <w:szCs w:val="28"/>
        </w:rPr>
        <w:t xml:space="preserve">    </w:t>
      </w:r>
      <w:r>
        <w:rPr>
          <w:rFonts w:ascii="Times New Roman" w:hAnsi="Times New Roman"/>
          <w:b/>
          <w:sz w:val="28"/>
          <w:szCs w:val="28"/>
        </w:rPr>
        <w:t xml:space="preserve">               </w:t>
      </w:r>
      <w:r w:rsidRPr="00A802E4">
        <w:rPr>
          <w:rFonts w:ascii="Times New Roman" w:hAnsi="Times New Roman"/>
          <w:b/>
          <w:sz w:val="28"/>
          <w:szCs w:val="28"/>
        </w:rPr>
        <w:t xml:space="preserve">   муниципального района Хабаровского края</w:t>
      </w:r>
    </w:p>
    <w:p w:rsidR="00EA6666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</w:p>
    <w:p w:rsidR="00EA6666" w:rsidRPr="00E91E64" w:rsidRDefault="00EA6666" w:rsidP="0077248E">
      <w:pPr>
        <w:jc w:val="both"/>
        <w:rPr>
          <w:rFonts w:ascii="Times New Roman" w:hAnsi="Times New Roman"/>
          <w:b/>
          <w:color w:val="FF0000"/>
          <w:sz w:val="40"/>
          <w:szCs w:val="40"/>
        </w:rPr>
      </w:pPr>
      <w:r w:rsidRPr="00E91E64">
        <w:rPr>
          <w:rFonts w:ascii="Times New Roman" w:hAnsi="Times New Roman"/>
          <w:b/>
          <w:color w:val="FF0000"/>
          <w:sz w:val="40"/>
          <w:szCs w:val="40"/>
        </w:rPr>
        <w:t xml:space="preserve">                      «Мир живой природы!»</w:t>
      </w:r>
    </w:p>
    <w:p w:rsidR="00EA6666" w:rsidRDefault="00EA6666" w:rsidP="0077248E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                </w:t>
      </w:r>
      <w:r w:rsidRPr="00A802E4">
        <w:rPr>
          <w:rFonts w:ascii="Times New Roman" w:hAnsi="Times New Roman"/>
          <w:b/>
          <w:sz w:val="36"/>
          <w:szCs w:val="36"/>
        </w:rPr>
        <w:t>Проект</w:t>
      </w:r>
    </w:p>
    <w:p w:rsidR="00EA6666" w:rsidRDefault="00EA6666" w:rsidP="0077248E">
      <w:pPr>
        <w:jc w:val="both"/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06.5pt;height:288.75pt;visibility:visible">
            <v:imagedata r:id="rId7" o:title=""/>
          </v:shape>
        </w:pict>
      </w:r>
    </w:p>
    <w:p w:rsidR="00EA6666" w:rsidRDefault="00EA6666" w:rsidP="0077248E">
      <w:pPr>
        <w:jc w:val="both"/>
        <w:rPr>
          <w:rFonts w:ascii="Times New Roman" w:hAnsi="Times New Roman"/>
          <w:b/>
          <w:sz w:val="40"/>
          <w:szCs w:val="40"/>
        </w:rPr>
      </w:pPr>
    </w:p>
    <w:p w:rsidR="00EA6666" w:rsidRDefault="00EA6666" w:rsidP="0077248E">
      <w:pPr>
        <w:jc w:val="both"/>
        <w:rPr>
          <w:rFonts w:ascii="Times New Roman" w:hAnsi="Times New Roman"/>
          <w:b/>
          <w:sz w:val="40"/>
          <w:szCs w:val="40"/>
        </w:rPr>
      </w:pPr>
    </w:p>
    <w:p w:rsidR="00EA6666" w:rsidRDefault="00EA6666" w:rsidP="0077248E">
      <w:pPr>
        <w:jc w:val="both"/>
        <w:rPr>
          <w:rFonts w:ascii="Times New Roman" w:hAnsi="Times New Roman"/>
          <w:b/>
          <w:sz w:val="40"/>
          <w:szCs w:val="40"/>
        </w:rPr>
      </w:pPr>
    </w:p>
    <w:p w:rsidR="00EA6666" w:rsidRPr="00A802E4" w:rsidRDefault="00EA6666" w:rsidP="0077248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                             </w:t>
      </w:r>
      <w:r w:rsidRPr="00A802E4">
        <w:rPr>
          <w:rFonts w:ascii="Times New Roman" w:hAnsi="Times New Roman"/>
          <w:sz w:val="28"/>
          <w:szCs w:val="28"/>
        </w:rPr>
        <w:t>Руководитель проекта :</w:t>
      </w:r>
    </w:p>
    <w:p w:rsidR="00EA6666" w:rsidRPr="00A802E4" w:rsidRDefault="00EA6666" w:rsidP="0077248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802E4">
        <w:rPr>
          <w:rFonts w:ascii="Times New Roman" w:hAnsi="Times New Roman"/>
          <w:sz w:val="28"/>
          <w:szCs w:val="28"/>
        </w:rPr>
        <w:t xml:space="preserve">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     </w:t>
      </w:r>
      <w:r w:rsidRPr="00A802E4">
        <w:rPr>
          <w:rFonts w:ascii="Times New Roman" w:hAnsi="Times New Roman"/>
          <w:sz w:val="28"/>
          <w:szCs w:val="28"/>
        </w:rPr>
        <w:t xml:space="preserve"> Хайруллина Н.А.</w:t>
      </w:r>
    </w:p>
    <w:p w:rsidR="00EA6666" w:rsidRDefault="00EA6666" w:rsidP="0077248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802E4">
        <w:rPr>
          <w:rFonts w:ascii="Times New Roman" w:hAnsi="Times New Roman"/>
          <w:sz w:val="28"/>
          <w:szCs w:val="28"/>
        </w:rPr>
        <w:t xml:space="preserve">                                        </w:t>
      </w:r>
    </w:p>
    <w:p w:rsidR="00EA6666" w:rsidRDefault="00EA6666" w:rsidP="00000D86">
      <w:pPr>
        <w:spacing w:line="240" w:lineRule="auto"/>
        <w:rPr>
          <w:rFonts w:ascii="Times New Roman" w:hAnsi="Times New Roman"/>
          <w:sz w:val="28"/>
          <w:szCs w:val="28"/>
        </w:rPr>
      </w:pPr>
      <w:r w:rsidRPr="00A802E4">
        <w:rPr>
          <w:rFonts w:ascii="Times New Roman" w:hAnsi="Times New Roman"/>
          <w:sz w:val="28"/>
          <w:szCs w:val="28"/>
        </w:rPr>
        <w:t xml:space="preserve">                                       </w:t>
      </w:r>
    </w:p>
    <w:p w:rsidR="00EA6666" w:rsidRPr="00000D86" w:rsidRDefault="00EA6666" w:rsidP="00000D86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</w:t>
      </w:r>
      <w:r w:rsidRPr="00A802E4">
        <w:rPr>
          <w:rFonts w:ascii="Times New Roman" w:hAnsi="Times New Roman"/>
          <w:sz w:val="28"/>
          <w:szCs w:val="28"/>
        </w:rPr>
        <w:t xml:space="preserve">      2019-2020 г.</w:t>
      </w:r>
    </w:p>
    <w:p w:rsidR="00EA6666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АКТУАЛЬНОСТЬ ПРОЕКТА :</w:t>
      </w:r>
    </w:p>
    <w:p w:rsidR="00EA6666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« Любовь к Родине начинается с любви к природе».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 w:rsidRPr="00A802E4">
        <w:rPr>
          <w:rFonts w:ascii="Times New Roman" w:hAnsi="Times New Roman"/>
          <w:sz w:val="28"/>
          <w:szCs w:val="28"/>
        </w:rPr>
        <w:t>Именно</w:t>
      </w:r>
      <w:r>
        <w:rPr>
          <w:rFonts w:ascii="Times New Roman" w:hAnsi="Times New Roman"/>
          <w:sz w:val="28"/>
          <w:szCs w:val="28"/>
        </w:rPr>
        <w:t xml:space="preserve"> под этим лозунгом детское экологическое движение страны проводит все мероприятия, которые направлены на то , чтобы наши дети научились любить Родину через любовь к окружающему миру.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Дело в том . что заложить любовь к Родине , к родному краю , к родной природе , к людям можно только в младшем возрасте. Потом поменять мировоззрение , изменить представления и взгляды человека на окружающее необычайно сложно. Именно поэтому важно своевременно развивать экологическое сознание маленькой личности. 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Учитывая , что государство одним из приоритетных  направлений ставит вопрос об охране окружающей среды. Экологическая грамотность , бережное и любовное отношение к природе стали аналогом выживания человека на нашей планете. Таким образом экологическое образование – актуальная и главная задача.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современных условиях , проблема экологического воспитания дошкольников приобретает особую остроту и актуальность.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Экологическое образование детей дошкольного возраста имеет важное значение , так как в этот период ребёнок проходит самый интенсивный духовный и интеллектуальный путь развития.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Самоценность  дошкольного детства очевидна: первые семь лет в жизни ребёнка – это период его бурного роста и интенсивного развития , период непрерывного совершенствования физических и психических возможностей , начало становления личности. В этот период формируются первоосновы экологического мышления , сознания , экологической культуры.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Экологическое образование в системе дошкольного воспитания имеет большое значение , как начальная ступень системы непрерывного и всеобщего экологического образования Результативность деятельности в системе дошкольного образования даёт хороший задел для последующих за ней ступеней системы экологического образования.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Большинство современных детей редко общается с природой. Экологическое образование начинается со знакомства с объектами ближайшего окружения , с которыми ребёнок сталкивается каждый день. В любом городе , посёлке можно найти интересные для наблюдений природные объекты: деревья , травы , насекомые , птицы и т.д. Огромную роль в экологическом образовании детей дошкольного возраста играет практическая , исследовательская деятельность в природных условиях. Изучать их можно в процессе проектно-исследовательской деятельности. В нашем детском саду детские исследовательские проекты , исследовательские работы , развивающие исследовательские занятия практикуются не первый год. Педагоги считают , что, если ребёнок хотя бы раз участвовал в исследовании окружающих объектов , то успех в дальнейшей учёбе в школе обеспечен. Ведь в процессе детского исследования ребёнок получает конкретные познавательные навыки : учится наблюдать , рассуждать , планировать работу , учится прогнозировать результат , экспериментировать , сравнивать , анализировать , делать выводы и обобщения , словом развивает познавательные способности . Поэтому , детям предоставляется дополнительная возможность приобщиться к исследовательской работе, как к ведущему способу познания окружающего мира.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Приоритетное направление в работе детского сада : познавательно- речевое развитие дошкольников. В  рамках проекта решается задача познавательно-речевого развития детей через экологическое воспитание.</w:t>
      </w:r>
    </w:p>
    <w:p w:rsidR="00EA6666" w:rsidRPr="001F2939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  <w:r w:rsidRPr="001F2939">
        <w:rPr>
          <w:rFonts w:ascii="Times New Roman" w:hAnsi="Times New Roman"/>
          <w:b/>
          <w:sz w:val="28"/>
          <w:szCs w:val="28"/>
        </w:rPr>
        <w:t xml:space="preserve">                                Главная цель проекта: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 w:rsidRPr="001F2939">
        <w:rPr>
          <w:rFonts w:ascii="Times New Roman" w:hAnsi="Times New Roman"/>
          <w:sz w:val="28"/>
          <w:szCs w:val="28"/>
        </w:rPr>
        <w:t xml:space="preserve">Создание </w:t>
      </w:r>
      <w:r>
        <w:rPr>
          <w:rFonts w:ascii="Times New Roman" w:hAnsi="Times New Roman"/>
          <w:sz w:val="28"/>
          <w:szCs w:val="28"/>
        </w:rPr>
        <w:t>условий для формирования у ребёнка элементов экологической культуры, экологически грамотного поведения в природе , гуманного отношения к живым объектам фауны.</w:t>
      </w:r>
    </w:p>
    <w:p w:rsidR="00EA6666" w:rsidRPr="00355B49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</w:t>
      </w:r>
      <w:r w:rsidRPr="00355B49">
        <w:rPr>
          <w:rFonts w:ascii="Times New Roman" w:hAnsi="Times New Roman"/>
          <w:b/>
          <w:sz w:val="28"/>
          <w:szCs w:val="28"/>
        </w:rPr>
        <w:t>Задачи проекта: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355B49">
        <w:rPr>
          <w:rFonts w:ascii="Times New Roman" w:hAnsi="Times New Roman"/>
          <w:sz w:val="28"/>
          <w:szCs w:val="28"/>
        </w:rPr>
        <w:t xml:space="preserve">Научить </w:t>
      </w:r>
      <w:r>
        <w:rPr>
          <w:rFonts w:ascii="Times New Roman" w:hAnsi="Times New Roman"/>
          <w:sz w:val="28"/>
          <w:szCs w:val="28"/>
        </w:rPr>
        <w:t>детей вести наблюдения за объектами живой и неживой природы.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2.Научить конкретным способам экспериментирования и исследования объектов природы.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Развивать умение делать выводы , устанавливать причинно-следственные связи между объектами природы.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4.Научить проводить простейшие опыты с природными объектами , используя правила безопасности 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Воспитывать навыки экологически безопасного поведения в природе , выполняя правила безопасности.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6.Воспитывать чувство сопереживания и желания помочь нуждающимся объектам природы: растениям , насекомым , животным , рыбам, птицам, человеку.</w:t>
      </w:r>
    </w:p>
    <w:p w:rsidR="00EA6666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</w:t>
      </w:r>
      <w:r w:rsidRPr="00355B49">
        <w:rPr>
          <w:rFonts w:ascii="Times New Roman" w:hAnsi="Times New Roman"/>
          <w:b/>
          <w:sz w:val="28"/>
          <w:szCs w:val="28"/>
        </w:rPr>
        <w:t>Вид проекта: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Долгосрочный, познавательно-исследовательский .</w:t>
      </w:r>
    </w:p>
    <w:p w:rsidR="00EA6666" w:rsidRDefault="00EA6666" w:rsidP="0077248E">
      <w:pPr>
        <w:ind w:left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</w:t>
      </w:r>
      <w:r w:rsidRPr="00355B49">
        <w:rPr>
          <w:rFonts w:ascii="Times New Roman" w:hAnsi="Times New Roman"/>
          <w:b/>
          <w:sz w:val="28"/>
          <w:szCs w:val="28"/>
        </w:rPr>
        <w:t>УЧАСТНИКИ ПРОЕКТА :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 w:rsidRPr="00355B49">
        <w:rPr>
          <w:rFonts w:ascii="Times New Roman" w:hAnsi="Times New Roman"/>
          <w:sz w:val="28"/>
          <w:szCs w:val="28"/>
        </w:rPr>
        <w:t>Дети старших</w:t>
      </w:r>
      <w:r>
        <w:rPr>
          <w:rFonts w:ascii="Times New Roman" w:hAnsi="Times New Roman"/>
          <w:sz w:val="28"/>
          <w:szCs w:val="28"/>
        </w:rPr>
        <w:t xml:space="preserve"> , подготовительных групп детского сада , родители.</w:t>
      </w:r>
    </w:p>
    <w:p w:rsidR="00EA6666" w:rsidRPr="00301933" w:rsidRDefault="00EA6666" w:rsidP="0077248E">
      <w:pPr>
        <w:jc w:val="both"/>
        <w:rPr>
          <w:rFonts w:ascii="Times New Roman" w:hAnsi="Times New Roman"/>
          <w:b/>
          <w:sz w:val="40"/>
          <w:szCs w:val="40"/>
        </w:rPr>
      </w:pPr>
      <w:r w:rsidRPr="00301933">
        <w:rPr>
          <w:rFonts w:ascii="Times New Roman" w:hAnsi="Times New Roman"/>
          <w:b/>
          <w:sz w:val="28"/>
          <w:szCs w:val="28"/>
        </w:rPr>
        <w:t xml:space="preserve">                    </w:t>
      </w:r>
      <w:r>
        <w:rPr>
          <w:rFonts w:ascii="Times New Roman" w:hAnsi="Times New Roman"/>
          <w:b/>
          <w:sz w:val="28"/>
          <w:szCs w:val="28"/>
        </w:rPr>
        <w:t xml:space="preserve">       </w:t>
      </w:r>
      <w:r w:rsidRPr="00301933">
        <w:rPr>
          <w:rFonts w:ascii="Times New Roman" w:hAnsi="Times New Roman"/>
          <w:b/>
          <w:sz w:val="28"/>
          <w:szCs w:val="28"/>
        </w:rPr>
        <w:t xml:space="preserve">  Оборудование проекта: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 w:rsidRPr="00511D87">
        <w:rPr>
          <w:rFonts w:ascii="Times New Roman" w:hAnsi="Times New Roman"/>
          <w:sz w:val="28"/>
          <w:szCs w:val="28"/>
        </w:rPr>
        <w:t>Макеты , стенды,</w:t>
      </w:r>
      <w:r>
        <w:rPr>
          <w:rFonts w:ascii="Times New Roman" w:hAnsi="Times New Roman"/>
          <w:sz w:val="28"/>
          <w:szCs w:val="28"/>
        </w:rPr>
        <w:t xml:space="preserve"> фотографии , папки –проекты, рисунки, исследовательские работы, схемы, выставки, карты экологических тропинок, скворечники, кормушки, цветник, дидактические экологические игры , комнатные цветы , коллекции.</w:t>
      </w:r>
    </w:p>
    <w:p w:rsidR="00EA6666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</w:t>
      </w:r>
      <w:r w:rsidRPr="00511D87">
        <w:rPr>
          <w:rFonts w:ascii="Times New Roman" w:hAnsi="Times New Roman"/>
          <w:b/>
          <w:sz w:val="28"/>
          <w:szCs w:val="28"/>
        </w:rPr>
        <w:t>Этапы проекта: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1-й этап –</w:t>
      </w:r>
      <w:r w:rsidRPr="00511D87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одготовительный : постановка цели и задач , определение направлений , объектов и методов исследования , предварительная работа с педагогами , детьми , родителями , выбор оборудования и материалов.,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 w:rsidRPr="00511D87">
        <w:rPr>
          <w:rFonts w:ascii="Times New Roman" w:hAnsi="Times New Roman"/>
          <w:b/>
          <w:sz w:val="28"/>
          <w:szCs w:val="28"/>
        </w:rPr>
        <w:t>2-й этап</w:t>
      </w:r>
      <w:r>
        <w:rPr>
          <w:rFonts w:ascii="Times New Roman" w:hAnsi="Times New Roman"/>
          <w:sz w:val="28"/>
          <w:szCs w:val="28"/>
        </w:rPr>
        <w:t>-собственно исследовательский: поиск ответов на поставленные вопросы разными способами,</w:t>
      </w:r>
    </w:p>
    <w:p w:rsidR="00EA6666" w:rsidRDefault="00EA6666" w:rsidP="0077248E">
      <w:pPr>
        <w:jc w:val="both"/>
        <w:rPr>
          <w:rFonts w:ascii="Times New Roman" w:hAnsi="Times New Roman"/>
          <w:sz w:val="28"/>
          <w:szCs w:val="28"/>
        </w:rPr>
      </w:pPr>
      <w:r w:rsidRPr="00511D87">
        <w:rPr>
          <w:rFonts w:ascii="Times New Roman" w:hAnsi="Times New Roman"/>
          <w:b/>
          <w:sz w:val="28"/>
          <w:szCs w:val="28"/>
        </w:rPr>
        <w:t>3-й этап</w:t>
      </w:r>
      <w:r>
        <w:rPr>
          <w:rFonts w:ascii="Times New Roman" w:hAnsi="Times New Roman"/>
          <w:sz w:val="28"/>
          <w:szCs w:val="28"/>
        </w:rPr>
        <w:t xml:space="preserve"> : обобщающий ( заключительный) :обобщение результатов работы в самой различной форме , их анализ закрепление полученных знаний , формулировка выводов и по возможности составление рекомендаций.</w:t>
      </w:r>
    </w:p>
    <w:p w:rsidR="00EA6666" w:rsidRDefault="00EA6666" w:rsidP="0077248E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</w:t>
      </w:r>
      <w:r w:rsidRPr="00511D87">
        <w:rPr>
          <w:rFonts w:ascii="Times New Roman" w:hAnsi="Times New Roman"/>
          <w:b/>
          <w:sz w:val="28"/>
          <w:szCs w:val="28"/>
        </w:rPr>
        <w:t xml:space="preserve"> Предполагаемые результаты: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3E523E">
        <w:rPr>
          <w:rFonts w:ascii="Times New Roman" w:hAnsi="Times New Roman"/>
          <w:sz w:val="28"/>
          <w:szCs w:val="28"/>
        </w:rPr>
        <w:t xml:space="preserve">У </w:t>
      </w:r>
      <w:r>
        <w:rPr>
          <w:rFonts w:ascii="Times New Roman" w:hAnsi="Times New Roman"/>
          <w:sz w:val="28"/>
          <w:szCs w:val="28"/>
        </w:rPr>
        <w:t>детей проявится ярко выраженный интерес к объектам и явлениям природы. Различать живую природу ( растения, гриб , животных) и неживую природу ( воздух , вода, почва). Ребята узнают особенности природы родного Хабаровского края.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Дети будут бережно относиться к природ , будут стремиться к правильному поведению по отношению к миру природы.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овладеют навыками экологически безопасного поведения в природе. Познакомятся с запрещающими и разрешающими экологическими знаками, изобретут свои собственные знаки.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У ребят сформируется стремление к исследованию объектов природы , научатся делать выводы , устанавливать причинно-следственные связи.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Научатся отличать и называть характерные признаки разных времён года.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Узнают значение воды в жизни живых объектов природы.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Узнают значение воздуха в жизни живых объектов природы.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Исследуют землю , разновидности почвы, их свойства и значение.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Ребята узнают много интересного из жизни растений ( деревьев, кустарников, трав , растений леса, сада, поля , луга, комнатных растений), исследуют опытным путём условия , необходимые для роста растений , научатся правильно ухаживать за растениями в уголке природы , в цветнике детского сада ( рыхление , полив , прополка).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закрепят представления о животных : условия жизни домашних и диких животных и их детёнышей , животных и птиц полярных районов Земли , животных и птиц жарких стран , зимующих и перелётных , о насекомых . У ребят сформировано представление о том , что нельзя делить объекты природы ( растения , насекомых , животных , птиц) на полезных и вредных , и тем более , руководствоваться этим в своих поступках по отношению к ним.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детей будут сформированы навыки ухода за растениями и животными.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Ребята научатся вести наблюдения за объектами живой и неживой природы, объяснять связи и цепочки в природе , выполнять Законы общего дома природы :</w:t>
      </w:r>
    </w:p>
    <w:p w:rsidR="00EA6666" w:rsidRDefault="00EA6666" w:rsidP="0077248E">
      <w:pPr>
        <w:pStyle w:val="ListParagraph"/>
        <w:ind w:left="43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*Все живые организмы имеют равное право на жизнь.</w:t>
      </w:r>
    </w:p>
    <w:p w:rsidR="00EA6666" w:rsidRDefault="00EA6666" w:rsidP="0077248E">
      <w:pPr>
        <w:pStyle w:val="ListParagraph"/>
        <w:ind w:left="43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*В природе всё взаимосвязано.</w:t>
      </w:r>
    </w:p>
    <w:p w:rsidR="00EA6666" w:rsidRDefault="00EA6666" w:rsidP="0077248E">
      <w:pPr>
        <w:pStyle w:val="ListParagraph"/>
        <w:ind w:left="43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*В природе ничто никуда не исчезает, а переходит из одного состояния в другое.</w:t>
      </w:r>
    </w:p>
    <w:p w:rsidR="00EA6666" w:rsidRDefault="00EA6666" w:rsidP="0077248E">
      <w:pPr>
        <w:pStyle w:val="ListParagraph"/>
        <w:ind w:left="435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Многие дети научатся проводить простейшие и сложные опыты, исследования объектов природы, будут с пользой для себя заниматься поисковой деятельностью.</w:t>
      </w:r>
    </w:p>
    <w:p w:rsidR="00EA6666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Ребята гуманно станут обращаться со всеми объектами природы и соблюдать правила безопасности в природе по отношению к себе. Природа тоже таит в себе опасность для жизни людей.</w:t>
      </w:r>
    </w:p>
    <w:p w:rsidR="00EA6666" w:rsidRPr="0077248E" w:rsidRDefault="00EA6666" w:rsidP="0077248E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экологическому проекту будут привлечены родители. Экологическое просвещение родителей даст большой плюс в экологическом воспитании детей детского сада.</w:t>
      </w:r>
    </w:p>
    <w:p w:rsidR="00EA6666" w:rsidRPr="0077248E" w:rsidRDefault="00EA6666" w:rsidP="0077248E">
      <w:pPr>
        <w:rPr>
          <w:rFonts w:ascii="Times New Roman" w:hAnsi="Times New Roman"/>
          <w:sz w:val="28"/>
          <w:szCs w:val="28"/>
        </w:rPr>
      </w:pPr>
    </w:p>
    <w:p w:rsidR="00EA6666" w:rsidRDefault="00EA6666" w:rsidP="008E6C42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77248E">
      <w:pPr>
        <w:pStyle w:val="ListParagraph"/>
        <w:ind w:left="435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</w:t>
      </w:r>
      <w:r w:rsidRPr="008E6C42">
        <w:rPr>
          <w:rFonts w:ascii="Times New Roman" w:hAnsi="Times New Roman"/>
          <w:b/>
          <w:sz w:val="28"/>
          <w:szCs w:val="28"/>
        </w:rPr>
        <w:t xml:space="preserve">                               Ресурсы проекта:</w:t>
      </w:r>
    </w:p>
    <w:p w:rsidR="00EA6666" w:rsidRDefault="00EA6666" w:rsidP="0077248E">
      <w:pPr>
        <w:pStyle w:val="ListParagraph"/>
        <w:ind w:left="435"/>
        <w:rPr>
          <w:rFonts w:ascii="Times New Roman" w:hAnsi="Times New Roman"/>
          <w:b/>
          <w:sz w:val="28"/>
          <w:szCs w:val="28"/>
        </w:rPr>
      </w:pPr>
    </w:p>
    <w:p w:rsidR="00EA6666" w:rsidRPr="008E6C42" w:rsidRDefault="00EA6666" w:rsidP="0077248E">
      <w:pPr>
        <w:pStyle w:val="ListParagraph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Иллюстрации</w:t>
      </w:r>
      <w:r w:rsidRPr="008E6C42">
        <w:rPr>
          <w:rFonts w:ascii="Times New Roman" w:hAnsi="Times New Roman"/>
          <w:sz w:val="28"/>
          <w:szCs w:val="28"/>
        </w:rPr>
        <w:t>, макеты, коллекции, гербарии.</w:t>
      </w:r>
    </w:p>
    <w:p w:rsidR="00EA6666" w:rsidRDefault="00EA6666" w:rsidP="0077248E">
      <w:pPr>
        <w:widowControl w:val="0"/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398" w:after="0" w:line="326" w:lineRule="exac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2.Парциальные программы : Николаева С.Н. « Юный эколог», программа  </w:t>
      </w:r>
    </w:p>
    <w:p w:rsidR="00EA6666" w:rsidRDefault="00EA6666" w:rsidP="0077248E">
      <w:pPr>
        <w:widowControl w:val="0"/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398" w:after="0" w:line="326" w:lineRule="exac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экологического воспитания дошкольников , ;</w:t>
      </w:r>
      <w:r w:rsidRPr="00B178B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М, Мозаика – Синтез,</w:t>
      </w:r>
    </w:p>
    <w:p w:rsidR="00EA6666" w:rsidRPr="00B178BF" w:rsidRDefault="00EA6666" w:rsidP="0077248E">
      <w:pPr>
        <w:widowControl w:val="0"/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398" w:after="0" w:line="326" w:lineRule="exac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2002г.- 128с.</w:t>
      </w:r>
    </w:p>
    <w:p w:rsidR="00EA6666" w:rsidRDefault="00EA6666" w:rsidP="0077248E">
      <w:pPr>
        <w:widowControl w:val="0"/>
        <w:shd w:val="clear" w:color="auto" w:fill="FFFFFF"/>
        <w:tabs>
          <w:tab w:val="left" w:pos="293"/>
        </w:tabs>
        <w:autoSpaceDE w:val="0"/>
        <w:autoSpaceDN w:val="0"/>
        <w:adjustRightInd w:val="0"/>
        <w:spacing w:before="110" w:after="0" w:line="326" w:lineRule="exact"/>
        <w:ind w:left="435" w:right="3763"/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  <w:t xml:space="preserve">      </w:t>
      </w:r>
      <w:r w:rsidRPr="00B178BF"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  <w:t>Р</w:t>
      </w:r>
      <w:r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  <w:t xml:space="preserve">ыжова Н. А. «Наш дом – природа»       </w:t>
      </w:r>
    </w:p>
    <w:p w:rsidR="00EA6666" w:rsidRDefault="00EA6666" w:rsidP="0077248E">
      <w:pPr>
        <w:widowControl w:val="0"/>
        <w:shd w:val="clear" w:color="auto" w:fill="FFFFFF"/>
        <w:tabs>
          <w:tab w:val="left" w:pos="293"/>
        </w:tabs>
        <w:autoSpaceDE w:val="0"/>
        <w:autoSpaceDN w:val="0"/>
        <w:adjustRightInd w:val="0"/>
        <w:spacing w:before="110" w:after="0" w:line="326" w:lineRule="exact"/>
        <w:ind w:left="435" w:right="3763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</w:t>
      </w:r>
      <w:r w:rsidRPr="00B178B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Москва ООО «Карапуз - дидактика»,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</w:t>
      </w:r>
    </w:p>
    <w:p w:rsidR="00EA6666" w:rsidRPr="00B178BF" w:rsidRDefault="00EA6666" w:rsidP="0077248E">
      <w:pPr>
        <w:widowControl w:val="0"/>
        <w:shd w:val="clear" w:color="auto" w:fill="FFFFFF"/>
        <w:tabs>
          <w:tab w:val="left" w:pos="293"/>
        </w:tabs>
        <w:autoSpaceDE w:val="0"/>
        <w:autoSpaceDN w:val="0"/>
        <w:adjustRightInd w:val="0"/>
        <w:spacing w:before="110" w:after="0" w:line="326" w:lineRule="exact"/>
        <w:ind w:left="435" w:right="3763"/>
        <w:rPr>
          <w:rFonts w:ascii="Times New Roman" w:hAnsi="Times New Roman"/>
          <w:color w:val="000000"/>
          <w:spacing w:val="-2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</w:t>
      </w:r>
      <w:r w:rsidRPr="00B178BF">
        <w:rPr>
          <w:rFonts w:ascii="Times New Roman" w:hAnsi="Times New Roman"/>
          <w:color w:val="000000"/>
          <w:sz w:val="28"/>
          <w:szCs w:val="28"/>
          <w:lang w:eastAsia="ru-RU"/>
        </w:rPr>
        <w:t>2005  г.-192с</w:t>
      </w:r>
    </w:p>
    <w:p w:rsidR="00EA6666" w:rsidRPr="00000D86" w:rsidRDefault="00EA6666" w:rsidP="0077248E">
      <w:pPr>
        <w:pStyle w:val="ListParagraph"/>
        <w:ind w:left="795"/>
        <w:rPr>
          <w:rFonts w:ascii="Times New Roman" w:hAnsi="Times New Roman"/>
          <w:color w:val="FF0000"/>
          <w:sz w:val="28"/>
          <w:szCs w:val="28"/>
        </w:rPr>
      </w:pPr>
    </w:p>
    <w:p w:rsidR="00EA6666" w:rsidRDefault="00EA6666" w:rsidP="0077248E">
      <w:pPr>
        <w:pStyle w:val="ListParagraph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Уголки экспериментирования в каждой возрастной группе.</w:t>
      </w:r>
    </w:p>
    <w:p w:rsidR="00EA6666" w:rsidRDefault="00EA6666" w:rsidP="0077248E">
      <w:pPr>
        <w:pStyle w:val="ListParagraph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Общий цветник для организации труда в природе. Зелёная зона на участке детского сада.</w:t>
      </w:r>
    </w:p>
    <w:p w:rsidR="00EA6666" w:rsidRDefault="00EA6666" w:rsidP="0077248E">
      <w:pPr>
        <w:pStyle w:val="ListParagraph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Природное окружение для организации экскурсий  и наблюдений : поля, луг, водоём, хоздворы населения с домашними животными и птицами.</w:t>
      </w:r>
    </w:p>
    <w:p w:rsidR="00EA6666" w:rsidRDefault="00EA6666" w:rsidP="0077248E">
      <w:pPr>
        <w:pStyle w:val="ListParagraph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Опытнические зоны в старшей и подготовительной группах. Огород на окне в каждой возрастной  группе. </w:t>
      </w:r>
    </w:p>
    <w:p w:rsidR="00EA6666" w:rsidRDefault="00EA6666" w:rsidP="0077248E">
      <w:pPr>
        <w:pStyle w:val="ListParagraph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Детская библиотека посёлка Снежный.</w:t>
      </w:r>
    </w:p>
    <w:p w:rsidR="00EA6666" w:rsidRDefault="00EA6666" w:rsidP="0077248E">
      <w:pPr>
        <w:pStyle w:val="ListParagraph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Видеотека с собранием дисков познавательного материала по разным направлениям объектов природы.</w:t>
      </w:r>
    </w:p>
    <w:p w:rsidR="00EA6666" w:rsidRDefault="00EA6666" w:rsidP="0077248E">
      <w:pPr>
        <w:pStyle w:val="ListParagraph"/>
        <w:ind w:left="795"/>
        <w:rPr>
          <w:rFonts w:ascii="Times New Roman" w:hAnsi="Times New Roman"/>
          <w:sz w:val="28"/>
          <w:szCs w:val="28"/>
        </w:rPr>
      </w:pPr>
    </w:p>
    <w:p w:rsidR="00EA6666" w:rsidRDefault="00EA6666" w:rsidP="0077248E">
      <w:pPr>
        <w:pStyle w:val="ListParagraph"/>
        <w:ind w:left="795"/>
        <w:rPr>
          <w:rFonts w:ascii="Times New Roman" w:hAnsi="Times New Roman"/>
          <w:sz w:val="28"/>
          <w:szCs w:val="28"/>
        </w:rPr>
      </w:pPr>
    </w:p>
    <w:p w:rsidR="00EA6666" w:rsidRDefault="00EA6666" w:rsidP="0077248E">
      <w:pPr>
        <w:pStyle w:val="ListParagraph"/>
        <w:ind w:left="795"/>
        <w:rPr>
          <w:rFonts w:ascii="Times New Roman" w:hAnsi="Times New Roman"/>
          <w:sz w:val="28"/>
          <w:szCs w:val="28"/>
        </w:rPr>
      </w:pPr>
    </w:p>
    <w:p w:rsidR="00EA6666" w:rsidRDefault="00EA6666" w:rsidP="0077248E">
      <w:pPr>
        <w:pStyle w:val="ListParagraph"/>
        <w:ind w:left="795"/>
        <w:rPr>
          <w:rFonts w:ascii="Times New Roman" w:hAnsi="Times New Roman"/>
          <w:sz w:val="28"/>
          <w:szCs w:val="28"/>
        </w:rPr>
      </w:pPr>
    </w:p>
    <w:p w:rsidR="00EA6666" w:rsidRDefault="00EA6666" w:rsidP="0077248E">
      <w:pPr>
        <w:pStyle w:val="ListParagraph"/>
        <w:ind w:left="795"/>
        <w:rPr>
          <w:rFonts w:ascii="Times New Roman" w:hAnsi="Times New Roman"/>
          <w:sz w:val="28"/>
          <w:szCs w:val="28"/>
        </w:rPr>
      </w:pPr>
    </w:p>
    <w:p w:rsidR="00EA6666" w:rsidRDefault="00EA6666" w:rsidP="0077248E">
      <w:pPr>
        <w:pStyle w:val="ListParagraph"/>
        <w:ind w:left="795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77248E">
      <w:pPr>
        <w:pStyle w:val="ListParagraph"/>
        <w:ind w:left="795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75158C">
      <w:pPr>
        <w:pStyle w:val="ListParagraph"/>
        <w:ind w:left="795"/>
        <w:rPr>
          <w:rFonts w:ascii="Times New Roman" w:hAnsi="Times New Roman"/>
          <w:sz w:val="28"/>
          <w:szCs w:val="28"/>
        </w:rPr>
      </w:pPr>
    </w:p>
    <w:p w:rsidR="00EA6666" w:rsidRDefault="00EA6666" w:rsidP="0075158C">
      <w:pPr>
        <w:pStyle w:val="ListParagraph"/>
        <w:ind w:left="795"/>
        <w:rPr>
          <w:rFonts w:ascii="Times New Roman" w:hAnsi="Times New Roman"/>
          <w:sz w:val="28"/>
          <w:szCs w:val="28"/>
        </w:rPr>
      </w:pPr>
    </w:p>
    <w:p w:rsidR="00EA6666" w:rsidRPr="000C1727" w:rsidRDefault="00EA6666" w:rsidP="000C1727">
      <w:pPr>
        <w:rPr>
          <w:rFonts w:ascii="Times New Roman" w:hAnsi="Times New Roman"/>
          <w:sz w:val="28"/>
          <w:szCs w:val="28"/>
        </w:rPr>
      </w:pPr>
    </w:p>
    <w:p w:rsidR="00EA6666" w:rsidRDefault="00EA6666" w:rsidP="0075158C">
      <w:pPr>
        <w:pStyle w:val="ListParagraph"/>
        <w:ind w:left="795"/>
        <w:rPr>
          <w:rFonts w:ascii="Times New Roman" w:hAnsi="Times New Roman"/>
          <w:sz w:val="28"/>
          <w:szCs w:val="28"/>
        </w:rPr>
      </w:pPr>
    </w:p>
    <w:p w:rsidR="00EA6666" w:rsidRPr="0077248E" w:rsidRDefault="00EA6666" w:rsidP="0077248E">
      <w:pPr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pStyle w:val="ListParagraph"/>
        <w:ind w:left="795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pStyle w:val="ListParagraph"/>
        <w:ind w:left="795"/>
        <w:jc w:val="both"/>
        <w:rPr>
          <w:rFonts w:ascii="Times New Roman" w:hAnsi="Times New Roman"/>
          <w:b/>
          <w:sz w:val="28"/>
          <w:szCs w:val="28"/>
        </w:rPr>
      </w:pPr>
      <w:r w:rsidRPr="0075158C">
        <w:rPr>
          <w:rFonts w:ascii="Times New Roman" w:hAnsi="Times New Roman"/>
          <w:b/>
          <w:sz w:val="28"/>
          <w:szCs w:val="28"/>
        </w:rPr>
        <w:t xml:space="preserve">             План</w:t>
      </w:r>
      <w:r>
        <w:rPr>
          <w:rFonts w:ascii="Times New Roman" w:hAnsi="Times New Roman"/>
          <w:b/>
          <w:sz w:val="28"/>
          <w:szCs w:val="28"/>
        </w:rPr>
        <w:t xml:space="preserve"> экологического воспитания дошкольников.</w:t>
      </w:r>
    </w:p>
    <w:p w:rsidR="00EA6666" w:rsidRDefault="00EA6666" w:rsidP="000C1727">
      <w:pPr>
        <w:pStyle w:val="ListParagraph"/>
        <w:ind w:left="795"/>
        <w:jc w:val="both"/>
        <w:rPr>
          <w:rFonts w:ascii="Times New Roman" w:hAnsi="Times New Roman"/>
          <w:b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1.Неживая природа- среда жизни растений, животных, человека.</w:t>
      </w:r>
    </w:p>
    <w:p w:rsidR="00EA6666" w:rsidRPr="00B129DE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*</w:t>
      </w:r>
      <w:r>
        <w:rPr>
          <w:rFonts w:ascii="Times New Roman" w:hAnsi="Times New Roman"/>
          <w:sz w:val="28"/>
          <w:szCs w:val="28"/>
        </w:rPr>
        <w:t>мироздание (</w:t>
      </w:r>
      <w:r w:rsidRPr="00B129DE">
        <w:rPr>
          <w:rFonts w:ascii="Times New Roman" w:hAnsi="Times New Roman"/>
          <w:sz w:val="28"/>
          <w:szCs w:val="28"/>
        </w:rPr>
        <w:t>вселенная)</w:t>
      </w:r>
    </w:p>
    <w:p w:rsidR="00EA6666" w:rsidRPr="00B129DE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B129DE">
        <w:rPr>
          <w:rFonts w:ascii="Times New Roman" w:hAnsi="Times New Roman"/>
          <w:sz w:val="28"/>
          <w:szCs w:val="28"/>
        </w:rPr>
        <w:t>*вода</w:t>
      </w:r>
    </w:p>
    <w:p w:rsidR="00EA6666" w:rsidRPr="00B129DE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B129DE">
        <w:rPr>
          <w:rFonts w:ascii="Times New Roman" w:hAnsi="Times New Roman"/>
          <w:sz w:val="28"/>
          <w:szCs w:val="28"/>
        </w:rPr>
        <w:t>*воздух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B129DE">
        <w:rPr>
          <w:rFonts w:ascii="Times New Roman" w:hAnsi="Times New Roman"/>
          <w:sz w:val="28"/>
          <w:szCs w:val="28"/>
        </w:rPr>
        <w:t>*почва и камни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*сезоны</w:t>
      </w:r>
    </w:p>
    <w:p w:rsidR="00EA6666" w:rsidRPr="00B129DE" w:rsidRDefault="00EA6666" w:rsidP="000C1727">
      <w:pPr>
        <w:spacing w:line="10" w:lineRule="atLeast"/>
        <w:jc w:val="both"/>
        <w:rPr>
          <w:rFonts w:ascii="Times New Roman" w:hAnsi="Times New Roman"/>
          <w:b/>
          <w:sz w:val="28"/>
          <w:szCs w:val="28"/>
        </w:rPr>
      </w:pPr>
      <w:r w:rsidRPr="00B129DE">
        <w:rPr>
          <w:rFonts w:ascii="Times New Roman" w:hAnsi="Times New Roman"/>
          <w:b/>
          <w:sz w:val="28"/>
          <w:szCs w:val="28"/>
        </w:rPr>
        <w:t>2. Многообразие растений и их связь со средой обитания.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 комнатные растения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*растения на участке детского сада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b/>
          <w:sz w:val="28"/>
          <w:szCs w:val="28"/>
        </w:rPr>
      </w:pPr>
      <w:r w:rsidRPr="00B129DE">
        <w:rPr>
          <w:rFonts w:ascii="Times New Roman" w:hAnsi="Times New Roman"/>
          <w:b/>
          <w:sz w:val="28"/>
          <w:szCs w:val="28"/>
        </w:rPr>
        <w:t>3.Многообразие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129DE">
        <w:rPr>
          <w:rFonts w:ascii="Times New Roman" w:hAnsi="Times New Roman"/>
          <w:b/>
          <w:sz w:val="28"/>
          <w:szCs w:val="28"/>
        </w:rPr>
        <w:t xml:space="preserve"> животных и их связь со средой обитания</w:t>
      </w:r>
    </w:p>
    <w:p w:rsidR="00EA6666" w:rsidRPr="00B129DE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B129DE">
        <w:rPr>
          <w:rFonts w:ascii="Times New Roman" w:hAnsi="Times New Roman"/>
          <w:sz w:val="28"/>
          <w:szCs w:val="28"/>
        </w:rPr>
        <w:t>* обитатели уголка природы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* </w:t>
      </w:r>
      <w:r w:rsidRPr="00B129DE">
        <w:rPr>
          <w:rFonts w:ascii="Times New Roman" w:hAnsi="Times New Roman"/>
          <w:sz w:val="28"/>
          <w:szCs w:val="28"/>
        </w:rPr>
        <w:t>домашние животные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*перелётные и зимующие птицы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b/>
          <w:sz w:val="28"/>
          <w:szCs w:val="28"/>
        </w:rPr>
      </w:pPr>
      <w:r w:rsidRPr="00B129DE">
        <w:rPr>
          <w:rFonts w:ascii="Times New Roman" w:hAnsi="Times New Roman"/>
          <w:b/>
          <w:sz w:val="28"/>
          <w:szCs w:val="28"/>
        </w:rPr>
        <w:t>4.</w:t>
      </w:r>
      <w:r>
        <w:rPr>
          <w:rFonts w:ascii="Times New Roman" w:hAnsi="Times New Roman"/>
          <w:b/>
          <w:sz w:val="28"/>
          <w:szCs w:val="28"/>
        </w:rPr>
        <w:t xml:space="preserve"> Рост и развитие растений и животных , их связь со средой обитания.</w:t>
      </w:r>
    </w:p>
    <w:p w:rsidR="00EA6666" w:rsidRPr="00B129DE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B129DE">
        <w:rPr>
          <w:rFonts w:ascii="Times New Roman" w:hAnsi="Times New Roman"/>
          <w:sz w:val="28"/>
          <w:szCs w:val="28"/>
        </w:rPr>
        <w:t xml:space="preserve">*растения </w:t>
      </w:r>
    </w:p>
    <w:p w:rsidR="00EA6666" w:rsidRPr="00B129DE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B129DE">
        <w:rPr>
          <w:rFonts w:ascii="Times New Roman" w:hAnsi="Times New Roman"/>
          <w:sz w:val="28"/>
          <w:szCs w:val="28"/>
        </w:rPr>
        <w:t>* животные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5.Жизнь растений и животных в сообществе</w:t>
      </w:r>
    </w:p>
    <w:p w:rsidR="00EA6666" w:rsidRPr="00B96C01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B96C01">
        <w:rPr>
          <w:rFonts w:ascii="Times New Roman" w:hAnsi="Times New Roman"/>
          <w:sz w:val="28"/>
          <w:szCs w:val="28"/>
        </w:rPr>
        <w:t>* лес как экосистема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B96C01">
        <w:rPr>
          <w:rFonts w:ascii="Times New Roman" w:hAnsi="Times New Roman"/>
          <w:sz w:val="28"/>
          <w:szCs w:val="28"/>
        </w:rPr>
        <w:t>*</w:t>
      </w:r>
      <w:r>
        <w:rPr>
          <w:rFonts w:ascii="Times New Roman" w:hAnsi="Times New Roman"/>
          <w:sz w:val="28"/>
          <w:szCs w:val="28"/>
        </w:rPr>
        <w:t xml:space="preserve"> пруд, озер , река как экосистема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*луг как экосистема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b/>
          <w:sz w:val="28"/>
          <w:szCs w:val="28"/>
        </w:rPr>
      </w:pPr>
      <w:r w:rsidRPr="00B96C01">
        <w:rPr>
          <w:rFonts w:ascii="Times New Roman" w:hAnsi="Times New Roman"/>
          <w:b/>
          <w:sz w:val="28"/>
          <w:szCs w:val="28"/>
        </w:rPr>
        <w:t>6.</w:t>
      </w:r>
      <w:r>
        <w:rPr>
          <w:rFonts w:ascii="Times New Roman" w:hAnsi="Times New Roman"/>
          <w:b/>
          <w:sz w:val="28"/>
          <w:szCs w:val="28"/>
        </w:rPr>
        <w:t>Взаимодействие человека с природой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B96C01">
        <w:rPr>
          <w:rFonts w:ascii="Times New Roman" w:hAnsi="Times New Roman"/>
          <w:sz w:val="28"/>
          <w:szCs w:val="28"/>
        </w:rPr>
        <w:t>* человек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B96C01">
        <w:rPr>
          <w:rFonts w:ascii="Times New Roman" w:hAnsi="Times New Roman"/>
          <w:sz w:val="28"/>
          <w:szCs w:val="28"/>
        </w:rPr>
        <w:t>- живое существо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 как человек использует природу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 как человек охраняет природу</w:t>
      </w:r>
    </w:p>
    <w:p w:rsidR="00EA6666" w:rsidRPr="00B618CF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* региональный компонент ( мой </w:t>
      </w:r>
      <w:r w:rsidRPr="00B618C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Хабаровский край)</w:t>
      </w:r>
    </w:p>
    <w:p w:rsidR="00EA6666" w:rsidRDefault="00EA6666" w:rsidP="000C1727">
      <w:pPr>
        <w:ind w:left="36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Pr="00A456A6">
        <w:rPr>
          <w:rFonts w:ascii="Times New Roman" w:hAnsi="Times New Roman"/>
          <w:b/>
          <w:sz w:val="28"/>
          <w:szCs w:val="28"/>
        </w:rPr>
        <w:t xml:space="preserve">               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EA6666" w:rsidRDefault="00EA6666" w:rsidP="00B3048A">
      <w:pPr>
        <w:rPr>
          <w:rFonts w:ascii="Times New Roman" w:hAnsi="Times New Roman"/>
          <w:b/>
          <w:sz w:val="28"/>
          <w:szCs w:val="28"/>
        </w:rPr>
      </w:pPr>
    </w:p>
    <w:p w:rsidR="00EA6666" w:rsidRPr="00CE1A31" w:rsidRDefault="00EA6666" w:rsidP="00B3048A">
      <w:pPr>
        <w:rPr>
          <w:rFonts w:ascii="Times New Roman" w:hAnsi="Times New Roman"/>
          <w:b/>
          <w:color w:val="FF0000"/>
          <w:sz w:val="36"/>
          <w:szCs w:val="36"/>
        </w:rPr>
      </w:pPr>
      <w:r w:rsidRPr="00CE1A31">
        <w:rPr>
          <w:rFonts w:ascii="Times New Roman" w:hAnsi="Times New Roman"/>
          <w:b/>
          <w:sz w:val="36"/>
          <w:szCs w:val="36"/>
        </w:rPr>
        <w:t xml:space="preserve">    </w:t>
      </w:r>
      <w:r>
        <w:rPr>
          <w:rFonts w:ascii="Times New Roman" w:hAnsi="Times New Roman"/>
          <w:b/>
          <w:sz w:val="36"/>
          <w:szCs w:val="36"/>
        </w:rPr>
        <w:t xml:space="preserve">            </w:t>
      </w:r>
      <w:r w:rsidRPr="00CE1A31">
        <w:rPr>
          <w:rFonts w:ascii="Times New Roman" w:hAnsi="Times New Roman"/>
          <w:b/>
          <w:sz w:val="36"/>
          <w:szCs w:val="36"/>
        </w:rPr>
        <w:t xml:space="preserve">  </w:t>
      </w:r>
      <w:r w:rsidRPr="00CE1A31">
        <w:rPr>
          <w:rFonts w:ascii="Times New Roman" w:hAnsi="Times New Roman"/>
          <w:b/>
          <w:color w:val="FF0000"/>
          <w:sz w:val="36"/>
          <w:szCs w:val="36"/>
        </w:rPr>
        <w:t>Неживая природа - среда жизни</w:t>
      </w:r>
    </w:p>
    <w:p w:rsidR="00EA6666" w:rsidRPr="00CE1A31" w:rsidRDefault="00EA6666" w:rsidP="00B3048A">
      <w:pPr>
        <w:rPr>
          <w:rFonts w:ascii="Times New Roman" w:hAnsi="Times New Roman"/>
          <w:b/>
          <w:color w:val="FF0000"/>
          <w:sz w:val="36"/>
          <w:szCs w:val="36"/>
        </w:rPr>
      </w:pPr>
      <w:r w:rsidRPr="00CE1A31">
        <w:rPr>
          <w:rFonts w:ascii="Times New Roman" w:hAnsi="Times New Roman"/>
          <w:b/>
          <w:color w:val="FF0000"/>
          <w:sz w:val="36"/>
          <w:szCs w:val="36"/>
        </w:rPr>
        <w:t xml:space="preserve">                   растений, животных, человека.</w:t>
      </w:r>
    </w:p>
    <w:p w:rsidR="00EA6666" w:rsidRPr="00CE1A31" w:rsidRDefault="00EA6666" w:rsidP="00B3048A">
      <w:pPr>
        <w:rPr>
          <w:rFonts w:ascii="Times New Roman" w:hAnsi="Times New Roman"/>
          <w:b/>
          <w:color w:val="FF0000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4" o:spid="_x0000_i1026" type="#_x0000_t75" style="width:402.75pt;height:252.75pt;visibility:visible">
            <v:imagedata r:id="rId8" o:title=""/>
          </v:shape>
        </w:pict>
      </w: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15" o:spid="_x0000_i1027" type="#_x0000_t75" style="width:407.25pt;height:276.75pt;visibility:visible">
            <v:imagedata r:id="rId9" o:title=""/>
          </v:shape>
        </w:pict>
      </w: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16" o:spid="_x0000_i1028" type="#_x0000_t75" style="width:419.25pt;height:271.5pt;visibility:visible">
            <v:imagedata r:id="rId10" o:title=""/>
          </v:shape>
        </w:pict>
      </w: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17" o:spid="_x0000_i1029" type="#_x0000_t75" style="width:429pt;height:261.75pt;visibility:visible">
            <v:imagedata r:id="rId11" o:title=""/>
          </v:shape>
        </w:pict>
      </w: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Pr="00EA036C" w:rsidRDefault="00EA6666" w:rsidP="003E523E">
      <w:pPr>
        <w:pStyle w:val="ListParagraph"/>
        <w:ind w:left="435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</w:t>
      </w:r>
      <w:r w:rsidRPr="00B3048A">
        <w:rPr>
          <w:rFonts w:ascii="Times New Roman" w:hAnsi="Times New Roman"/>
          <w:b/>
          <w:sz w:val="36"/>
          <w:szCs w:val="36"/>
        </w:rPr>
        <w:t xml:space="preserve">  </w:t>
      </w:r>
      <w:r w:rsidRPr="00EA036C">
        <w:rPr>
          <w:rFonts w:ascii="Times New Roman" w:hAnsi="Times New Roman"/>
          <w:b/>
          <w:sz w:val="36"/>
          <w:szCs w:val="36"/>
        </w:rPr>
        <w:t>Исследовательская деятельность</w:t>
      </w: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21" o:spid="_x0000_i1030" type="#_x0000_t75" style="width:6in;height:256.5pt;visibility:visible">
            <v:imagedata r:id="rId12" o:title=""/>
          </v:shape>
        </w:pict>
      </w: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22" o:spid="_x0000_i1031" type="#_x0000_t75" style="width:439.5pt;height:246.75pt;visibility:visible">
            <v:imagedata r:id="rId13" o:title=""/>
          </v:shape>
        </w:pict>
      </w: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Pr="00EA036C" w:rsidRDefault="00EA6666" w:rsidP="003E523E">
      <w:pPr>
        <w:pStyle w:val="ListParagraph"/>
        <w:ind w:left="435"/>
        <w:rPr>
          <w:rFonts w:ascii="Times New Roman" w:hAnsi="Times New Roman"/>
          <w:sz w:val="36"/>
          <w:szCs w:val="36"/>
        </w:rPr>
      </w:pPr>
      <w:r w:rsidRPr="00EA036C">
        <w:rPr>
          <w:rFonts w:ascii="Times New Roman" w:hAnsi="Times New Roman"/>
          <w:sz w:val="36"/>
          <w:szCs w:val="36"/>
        </w:rPr>
        <w:t xml:space="preserve">                                Наши опыты </w:t>
      </w:r>
    </w:p>
    <w:p w:rsidR="00EA6666" w:rsidRDefault="00EA6666" w:rsidP="00B3048A">
      <w:pPr>
        <w:rPr>
          <w:rFonts w:ascii="Times New Roman" w:hAnsi="Times New Roman"/>
          <w:sz w:val="36"/>
          <w:szCs w:val="36"/>
        </w:rPr>
      </w:pPr>
    </w:p>
    <w:p w:rsidR="00EA6666" w:rsidRDefault="00EA6666" w:rsidP="00B3048A">
      <w:pPr>
        <w:rPr>
          <w:rFonts w:ascii="Times New Roman" w:hAnsi="Times New Roman"/>
          <w:sz w:val="36"/>
          <w:szCs w:val="36"/>
        </w:rPr>
      </w:pPr>
    </w:p>
    <w:p w:rsidR="00EA6666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</w:t>
      </w:r>
      <w:r w:rsidRPr="00767C09">
        <w:rPr>
          <w:rFonts w:ascii="Times New Roman" w:hAnsi="Times New Roman"/>
          <w:b/>
          <w:sz w:val="28"/>
          <w:szCs w:val="28"/>
        </w:rPr>
        <w:t>Какие предметы могут плавать ?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Задачи</w:t>
      </w:r>
      <w:r w:rsidRPr="00767C09">
        <w:rPr>
          <w:rFonts w:ascii="Times New Roman" w:hAnsi="Times New Roman"/>
          <w:sz w:val="28"/>
          <w:szCs w:val="28"/>
        </w:rPr>
        <w:t>: Дать детям представления о плавучести предметов, о том , что плавучесть зависит не от размера , а от его тяжести.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767C09">
        <w:rPr>
          <w:rFonts w:ascii="Times New Roman" w:hAnsi="Times New Roman"/>
          <w:b/>
          <w:sz w:val="28"/>
          <w:szCs w:val="28"/>
        </w:rPr>
        <w:t xml:space="preserve">Материалы : </w:t>
      </w:r>
      <w:r w:rsidRPr="00767C09">
        <w:rPr>
          <w:rFonts w:ascii="Times New Roman" w:hAnsi="Times New Roman"/>
          <w:sz w:val="28"/>
          <w:szCs w:val="28"/>
        </w:rPr>
        <w:t xml:space="preserve">Большой </w:t>
      </w:r>
      <w:r>
        <w:rPr>
          <w:rFonts w:ascii="Times New Roman" w:hAnsi="Times New Roman"/>
          <w:sz w:val="28"/>
          <w:szCs w:val="28"/>
        </w:rPr>
        <w:t>таз с водой , пластмассовые , деревянные , резиновые шарики, камешки , гайки , монеты по количеству детей.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767C09">
        <w:rPr>
          <w:rFonts w:ascii="Times New Roman" w:hAnsi="Times New Roman"/>
          <w:b/>
          <w:sz w:val="28"/>
          <w:szCs w:val="28"/>
        </w:rPr>
        <w:t xml:space="preserve">Описание: </w:t>
      </w:r>
      <w:r w:rsidRPr="00767C09">
        <w:rPr>
          <w:rFonts w:ascii="Times New Roman" w:hAnsi="Times New Roman"/>
          <w:sz w:val="28"/>
          <w:szCs w:val="28"/>
        </w:rPr>
        <w:t xml:space="preserve">Перед детьми </w:t>
      </w:r>
      <w:r>
        <w:rPr>
          <w:rFonts w:ascii="Times New Roman" w:hAnsi="Times New Roman"/>
          <w:sz w:val="28"/>
          <w:szCs w:val="28"/>
        </w:rPr>
        <w:t xml:space="preserve">разложены все предметы, и воспитатель просит детей помочь ей узнать : все ли предметы могут плавать ? Попробуйте отгадать , какие из них утонут. Давайте проверим. Дети самостоятельно опускают предметы в воду и наблюдают. Что плавает? Все ли предметы держатся на воде ? Одинакового ли они размера? Почему они плавают? Воспитатель помогает детям сравнить плавучесть шариков изготовленных из разных материалов. 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Почему одни предметы плавают , а другие тонут? Вода давит на предмет , толкая его снизу вверх ( пытается удержать ). Если предмет лёгкий  , вода держит его на поверхности , и предмет не тонет . Если предмет тяжёлый , он давит на воду , и она его удержать не может – предмет тонет. </w:t>
      </w:r>
    </w:p>
    <w:p w:rsidR="00EA6666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 w:rsidRPr="00A01C68">
        <w:rPr>
          <w:rFonts w:ascii="Times New Roman" w:hAnsi="Times New Roman"/>
          <w:b/>
          <w:sz w:val="28"/>
          <w:szCs w:val="28"/>
        </w:rPr>
        <w:t xml:space="preserve">  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   </w:t>
      </w:r>
      <w:r w:rsidRPr="00A01C68">
        <w:rPr>
          <w:rFonts w:ascii="Times New Roman" w:hAnsi="Times New Roman"/>
          <w:b/>
          <w:sz w:val="28"/>
          <w:szCs w:val="28"/>
        </w:rPr>
        <w:t xml:space="preserve">  Воздух повсюду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Задачи: </w:t>
      </w:r>
      <w:r w:rsidRPr="00A01C68">
        <w:rPr>
          <w:rFonts w:ascii="Times New Roman" w:hAnsi="Times New Roman"/>
          <w:sz w:val="28"/>
          <w:szCs w:val="28"/>
        </w:rPr>
        <w:t>Обнаружить воздух</w:t>
      </w:r>
      <w:r>
        <w:rPr>
          <w:rFonts w:ascii="Times New Roman" w:hAnsi="Times New Roman"/>
          <w:sz w:val="28"/>
          <w:szCs w:val="28"/>
        </w:rPr>
        <w:t xml:space="preserve"> в окружающем пространстве и выявить его свойства- невидимость.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A01C68">
        <w:rPr>
          <w:rFonts w:ascii="Times New Roman" w:hAnsi="Times New Roman"/>
          <w:b/>
          <w:sz w:val="28"/>
          <w:szCs w:val="28"/>
        </w:rPr>
        <w:t>Материалы: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пакет одноразовый , таз с водой , пустая пластмассовая бутылка , листы бумаги.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Описание : Воспитатель загадывает загадку о воздухе.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Через нос проходит в грудь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И обратно держит путь 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Он невидимый , и всё же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Без него мы жить не можем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( воздух)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мы вдыхаем носом? Что такое воздух ? Для чего он нужен ? Можем ли мы его увидеть ? Где находится воздух ? Как узнать , если воздух вокруг?</w:t>
      </w:r>
    </w:p>
    <w:p w:rsidR="00EA6666" w:rsidRDefault="00EA6666" w:rsidP="000C1727">
      <w:pPr>
        <w:pStyle w:val="ListParagraph"/>
        <w:numPr>
          <w:ilvl w:val="0"/>
          <w:numId w:val="1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Игровое упражнение « Почувствуй воздух»- дети машут листом бумаги возле своего лица. Что вы чувствуете? Воздуха мы не видим , но он везде окружает нас.</w:t>
      </w:r>
    </w:p>
    <w:p w:rsidR="00EA6666" w:rsidRDefault="00EA6666" w:rsidP="000C1727">
      <w:pPr>
        <w:pStyle w:val="ListParagraph"/>
        <w:numPr>
          <w:ilvl w:val="0"/>
          <w:numId w:val="1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вы думаете , есть ли в пустой бутылке воздух? Как мы можем это проверить ? Пустую бутылку опускают в таз с водой так , что бы она начала заполняться водой . Что происходит ? Почему из горлышка выходят пузырьки ? Это вода вытесняет воздух из бутылки. Большинство предметов , которые выглядят пустыми , на самом деле заполнены воздухом.</w:t>
      </w:r>
    </w:p>
    <w:p w:rsidR="00EA6666" w:rsidRDefault="00EA6666" w:rsidP="000C1727">
      <w:pPr>
        <w:pStyle w:val="ListParagraph"/>
        <w:numPr>
          <w:ilvl w:val="0"/>
          <w:numId w:val="1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можем воздух поймать в пакет , и удержать его в пакете. Воздух заполняет любое пространство , поэтому ничто не является пустым.</w:t>
      </w:r>
    </w:p>
    <w:p w:rsidR="00EA6666" w:rsidRDefault="00EA6666" w:rsidP="000C1727">
      <w:pPr>
        <w:jc w:val="both"/>
        <w:rPr>
          <w:rFonts w:ascii="Times New Roman" w:hAnsi="Times New Roman"/>
          <w:b/>
          <w:sz w:val="40"/>
          <w:szCs w:val="40"/>
        </w:rPr>
      </w:pPr>
    </w:p>
    <w:p w:rsidR="00EA6666" w:rsidRDefault="00EA6666" w:rsidP="000C1727">
      <w:pPr>
        <w:jc w:val="both"/>
        <w:rPr>
          <w:rFonts w:ascii="Times New Roman" w:hAnsi="Times New Roman"/>
          <w:b/>
          <w:sz w:val="40"/>
          <w:szCs w:val="40"/>
        </w:rPr>
      </w:pPr>
    </w:p>
    <w:p w:rsidR="00EA6666" w:rsidRDefault="00EA6666" w:rsidP="0014360A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 w:rsidP="0014360A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 w:rsidP="0014360A">
      <w:pPr>
        <w:rPr>
          <w:rFonts w:ascii="Times New Roman" w:hAnsi="Times New Roman"/>
          <w:b/>
          <w:sz w:val="40"/>
          <w:szCs w:val="40"/>
        </w:rPr>
      </w:pPr>
    </w:p>
    <w:p w:rsidR="00EA6666" w:rsidRPr="008323B9" w:rsidRDefault="00EA6666" w:rsidP="000C1727">
      <w:pPr>
        <w:jc w:val="both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</w:t>
      </w:r>
      <w:r w:rsidRPr="008323B9">
        <w:rPr>
          <w:rFonts w:ascii="Times New Roman" w:hAnsi="Times New Roman"/>
          <w:b/>
          <w:sz w:val="36"/>
          <w:szCs w:val="36"/>
        </w:rPr>
        <w:t xml:space="preserve">  Настольно-печатная игра</w:t>
      </w:r>
    </w:p>
    <w:p w:rsidR="00EA6666" w:rsidRPr="008323B9" w:rsidRDefault="00EA6666" w:rsidP="000C1727">
      <w:pPr>
        <w:jc w:val="both"/>
        <w:rPr>
          <w:rFonts w:ascii="Times New Roman" w:hAnsi="Times New Roman"/>
          <w:b/>
          <w:sz w:val="36"/>
          <w:szCs w:val="36"/>
        </w:rPr>
      </w:pPr>
      <w:r w:rsidRPr="008323B9">
        <w:rPr>
          <w:rFonts w:ascii="Times New Roman" w:hAnsi="Times New Roman"/>
          <w:b/>
          <w:sz w:val="36"/>
          <w:szCs w:val="36"/>
        </w:rPr>
        <w:t xml:space="preserve">             </w:t>
      </w:r>
      <w:r>
        <w:rPr>
          <w:rFonts w:ascii="Times New Roman" w:hAnsi="Times New Roman"/>
          <w:b/>
          <w:sz w:val="36"/>
          <w:szCs w:val="36"/>
        </w:rPr>
        <w:t xml:space="preserve">         </w:t>
      </w:r>
      <w:r w:rsidRPr="008323B9">
        <w:rPr>
          <w:rFonts w:ascii="Times New Roman" w:hAnsi="Times New Roman"/>
          <w:b/>
          <w:sz w:val="36"/>
          <w:szCs w:val="36"/>
        </w:rPr>
        <w:t xml:space="preserve">   « Цветочный магазин» 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</w:t>
      </w:r>
      <w:r w:rsidRPr="006A1EB4">
        <w:rPr>
          <w:rFonts w:ascii="Times New Roman" w:hAnsi="Times New Roman"/>
          <w:sz w:val="28"/>
          <w:szCs w:val="28"/>
        </w:rPr>
        <w:t xml:space="preserve">Для детей старшего возраста 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Цель: Дать представление  детям о разнообразии цветочного мира   в природе ( луговые и садовые цветы)</w:t>
      </w:r>
      <w:r w:rsidRPr="006A1EB4">
        <w:rPr>
          <w:noProof/>
          <w:lang w:eastAsia="ru-RU"/>
        </w:rPr>
        <w:t xml:space="preserve"> 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Задачи: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- расширить знания детей о природном мире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 xml:space="preserve"> - закрепить представления об экологических связях в природе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 xml:space="preserve">  - воспитывать дружелюбное отношение друг к другу и  бережное отношение к  природе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 xml:space="preserve">   Игра - познавательная , сюжетно-ролевая.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Игра : « Цветочный магазин»  развивает у детей внимательность, сосредоточенность , речь , интенсивно формирует все психические качества и особенности личности ребёнка.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Безопасность: игра не содержит мелкие детали.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27" o:spid="_x0000_s1026" type="#_x0000_t75" alt="IMG-20181010-WA0007" style="position:absolute;left:0;text-align:left;margin-left:-1.05pt;margin-top:-21.5pt;width:443.25pt;height:303.75pt;z-index:251659264;visibility:visible;mso-position-horizontal-relative:margin;mso-position-vertical-relative:margin">
            <v:imagedata r:id="rId14" o:title=""/>
            <w10:wrap type="square" anchorx="margin" anchory="margin"/>
          </v:shape>
        </w:pic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Оборудование: картонные изображения лепестков разных цветов,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корзина.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Практическое применение : игра может применяться в образователь-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ном  процессе по теме : « Луговые и садовые цветы».</w:t>
      </w:r>
      <w:r w:rsidRPr="006A1EB4">
        <w:rPr>
          <w:noProof/>
          <w:lang w:eastAsia="ru-RU"/>
        </w:rPr>
        <w:t xml:space="preserve"> 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Игра направлена на расширение знаний о природном мире ( на примере цветов) , на закрепление  умения различать цвета, быстро их называть, находить нужный цветок среди других по описанию.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Дети приходят в цветочный магазин , где представлен выбор цветов</w:t>
      </w:r>
      <w:r>
        <w:rPr>
          <w:rFonts w:ascii="Times New Roman" w:hAnsi="Times New Roman"/>
          <w:sz w:val="28"/>
          <w:szCs w:val="28"/>
        </w:rPr>
        <w:t>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32"/>
          <w:szCs w:val="28"/>
        </w:rPr>
        <w:t>Вариант №1</w:t>
      </w:r>
      <w:r w:rsidRPr="006A1EB4">
        <w:rPr>
          <w:rFonts w:ascii="Times New Roman" w:hAnsi="Times New Roman"/>
          <w:sz w:val="32"/>
          <w:szCs w:val="28"/>
        </w:rPr>
        <w:t xml:space="preserve">: </w:t>
      </w:r>
      <w:r w:rsidRPr="00F92568">
        <w:rPr>
          <w:rFonts w:ascii="Times New Roman" w:hAnsi="Times New Roman"/>
          <w:sz w:val="28"/>
          <w:szCs w:val="28"/>
        </w:rPr>
        <w:t>На столе корзина с цветами разной формы, дети</w:t>
      </w:r>
      <w:r w:rsidRPr="006A1EB4">
        <w:rPr>
          <w:rFonts w:ascii="Times New Roman" w:hAnsi="Times New Roman"/>
          <w:sz w:val="32"/>
          <w:szCs w:val="28"/>
        </w:rPr>
        <w:t xml:space="preserve"> выбираю</w:t>
      </w:r>
      <w:r w:rsidRPr="006A1EB4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1EB4">
        <w:rPr>
          <w:rFonts w:ascii="Times New Roman" w:hAnsi="Times New Roman"/>
          <w:sz w:val="28"/>
          <w:szCs w:val="28"/>
        </w:rPr>
        <w:t>понравившиеся лепестки, называют их цвет и находят цветок, соответствующий выбранным лепесткам  по цвету и по форме.</w:t>
      </w:r>
      <w:r w:rsidRPr="006A1EB4">
        <w:rPr>
          <w:noProof/>
          <w:lang w:eastAsia="ru-RU"/>
        </w:rPr>
        <w:t xml:space="preserve"> 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Вариант № 2 : Дети делятся на продавцов и покупателей , покупатель должен описать выбранный им цветок , что бы продавец сразу догадался  о каком цветке идёт речь.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Вариант № 3 : 5-й лишний.  Дети должны собрать луговые цветы , а 1 цветок садовый ( космея) он лишний.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25" o:spid="_x0000_i1032" type="#_x0000_t75" style="width:467.25pt;height:280.5pt;visibility:visible">
            <v:imagedata r:id="rId15" o:title=""/>
          </v:shape>
        </w:pict>
      </w:r>
    </w:p>
    <w:p w:rsidR="00EA6666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Pr="008323B9" w:rsidRDefault="00EA6666" w:rsidP="000C1727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</w:t>
      </w:r>
      <w:r w:rsidRPr="008323B9">
        <w:rPr>
          <w:rFonts w:ascii="Times New Roman" w:hAnsi="Times New Roman"/>
          <w:b/>
          <w:sz w:val="36"/>
          <w:szCs w:val="36"/>
        </w:rPr>
        <w:t xml:space="preserve">Экологическая игра для детей старшего возраста </w:t>
      </w:r>
    </w:p>
    <w:p w:rsidR="00EA6666" w:rsidRPr="008323B9" w:rsidRDefault="00EA6666" w:rsidP="000C1727">
      <w:pPr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   </w:t>
      </w:r>
      <w:r w:rsidRPr="008323B9">
        <w:rPr>
          <w:rFonts w:ascii="Times New Roman" w:hAnsi="Times New Roman"/>
          <w:b/>
          <w:sz w:val="36"/>
          <w:szCs w:val="36"/>
        </w:rPr>
        <w:t xml:space="preserve"> « Экологическая ромашка</w:t>
      </w:r>
      <w:r>
        <w:rPr>
          <w:rFonts w:ascii="Times New Roman" w:hAnsi="Times New Roman"/>
          <w:b/>
          <w:sz w:val="36"/>
          <w:szCs w:val="36"/>
        </w:rPr>
        <w:t>»</w:t>
      </w:r>
    </w:p>
    <w:p w:rsidR="00EA6666" w:rsidRPr="008323B9" w:rsidRDefault="00EA6666" w:rsidP="000C1727">
      <w:pPr>
        <w:rPr>
          <w:rFonts w:ascii="Times New Roman" w:hAnsi="Times New Roman"/>
          <w:b/>
          <w:sz w:val="36"/>
          <w:szCs w:val="36"/>
        </w:rPr>
      </w:pPr>
      <w:r w:rsidRPr="008323B9">
        <w:rPr>
          <w:rFonts w:ascii="Times New Roman" w:hAnsi="Times New Roman"/>
          <w:b/>
          <w:sz w:val="36"/>
          <w:szCs w:val="36"/>
        </w:rPr>
        <w:t xml:space="preserve">                     </w:t>
      </w:r>
      <w:r>
        <w:rPr>
          <w:rFonts w:ascii="Times New Roman" w:hAnsi="Times New Roman"/>
          <w:b/>
          <w:sz w:val="36"/>
          <w:szCs w:val="36"/>
        </w:rPr>
        <w:t xml:space="preserve">   ( природа Хабаровского края)</w:t>
      </w:r>
    </w:p>
    <w:p w:rsidR="00EA6666" w:rsidRDefault="00EA6666" w:rsidP="000C1727">
      <w:pPr>
        <w:rPr>
          <w:rFonts w:ascii="Times New Roman" w:hAnsi="Times New Roman"/>
          <w:sz w:val="28"/>
          <w:szCs w:val="28"/>
        </w:rPr>
      </w:pPr>
      <w:r w:rsidRPr="005B1731">
        <w:rPr>
          <w:rFonts w:ascii="Times New Roman" w:hAnsi="Times New Roman"/>
          <w:b/>
          <w:sz w:val="28"/>
          <w:szCs w:val="28"/>
        </w:rPr>
        <w:t>Цели</w:t>
      </w:r>
      <w:r w:rsidRPr="005B1731">
        <w:rPr>
          <w:rFonts w:ascii="Times New Roman" w:hAnsi="Times New Roman"/>
          <w:sz w:val="28"/>
          <w:szCs w:val="28"/>
        </w:rPr>
        <w:t xml:space="preserve">: закреплять знания о природе Хабаровского края </w:t>
      </w:r>
      <w:r>
        <w:rPr>
          <w:rFonts w:ascii="Times New Roman" w:hAnsi="Times New Roman"/>
          <w:sz w:val="28"/>
          <w:szCs w:val="28"/>
        </w:rPr>
        <w:t>; закреплять умение называть обобщающие слова ; развивать логическое и ассоциативное мышление , закреплять навык группирования предметов по признаку ; воспитывать любовь и интерес к природе родного края.</w:t>
      </w:r>
    </w:p>
    <w:p w:rsidR="00EA6666" w:rsidRDefault="00EA6666" w:rsidP="000C1727">
      <w:pPr>
        <w:rPr>
          <w:rFonts w:ascii="Times New Roman" w:hAnsi="Times New Roman"/>
          <w:sz w:val="28"/>
          <w:szCs w:val="28"/>
        </w:rPr>
      </w:pPr>
      <w:r w:rsidRPr="009261CE">
        <w:rPr>
          <w:rFonts w:ascii="Times New Roman" w:hAnsi="Times New Roman"/>
          <w:b/>
          <w:sz w:val="28"/>
          <w:szCs w:val="28"/>
        </w:rPr>
        <w:t>Применение 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261CE">
        <w:rPr>
          <w:rFonts w:ascii="Times New Roman" w:hAnsi="Times New Roman"/>
          <w:sz w:val="28"/>
          <w:szCs w:val="28"/>
        </w:rPr>
        <w:t>Игра применяется для закрепления знаний о природе Хабаровского края</w:t>
      </w:r>
      <w:r>
        <w:rPr>
          <w:rFonts w:ascii="Times New Roman" w:hAnsi="Times New Roman"/>
          <w:sz w:val="28"/>
          <w:szCs w:val="28"/>
        </w:rPr>
        <w:t xml:space="preserve"> , отдельные элементы игры могут применяться для закрепления разных тем( животные , птицы , насекомые и т. д.) . Может применяться в следующих образовательных областях : познание  ( ФЦКМ) , речевое развитие . Применяется либо в ходе НОД , либо в режимных моментах. Может применяться при ведении кружковой деятельности по теме: « Экологическое воспитание»</w:t>
      </w:r>
    </w:p>
    <w:p w:rsidR="00EA6666" w:rsidRDefault="00EA6666" w:rsidP="000C1727">
      <w:pPr>
        <w:rPr>
          <w:rFonts w:ascii="Times New Roman" w:hAnsi="Times New Roman"/>
          <w:sz w:val="28"/>
          <w:szCs w:val="28"/>
        </w:rPr>
      </w:pPr>
      <w:r w:rsidRPr="009261CE">
        <w:rPr>
          <w:rFonts w:ascii="Times New Roman" w:hAnsi="Times New Roman"/>
          <w:b/>
          <w:sz w:val="28"/>
          <w:szCs w:val="28"/>
        </w:rPr>
        <w:t>Возраст:</w:t>
      </w:r>
      <w:r>
        <w:rPr>
          <w:rFonts w:ascii="Times New Roman" w:hAnsi="Times New Roman"/>
          <w:sz w:val="28"/>
          <w:szCs w:val="28"/>
        </w:rPr>
        <w:t xml:space="preserve"> дети 5- 7 лет</w:t>
      </w:r>
    </w:p>
    <w:p w:rsidR="00EA6666" w:rsidRDefault="00EA6666" w:rsidP="000C1727">
      <w:pPr>
        <w:rPr>
          <w:rFonts w:ascii="Times New Roman" w:hAnsi="Times New Roman"/>
          <w:sz w:val="28"/>
          <w:szCs w:val="28"/>
        </w:rPr>
      </w:pPr>
      <w:r w:rsidRPr="009261CE">
        <w:rPr>
          <w:rFonts w:ascii="Times New Roman" w:hAnsi="Times New Roman"/>
          <w:b/>
          <w:sz w:val="28"/>
          <w:szCs w:val="28"/>
        </w:rPr>
        <w:t>Количество игроков 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261CE">
        <w:rPr>
          <w:rFonts w:ascii="Times New Roman" w:hAnsi="Times New Roman"/>
          <w:sz w:val="28"/>
          <w:szCs w:val="28"/>
        </w:rPr>
        <w:t>от 1 -5  ( одиночная игра), либо командная игра ( до 30 человек – 5 команд по 6 человек)</w:t>
      </w:r>
    </w:p>
    <w:p w:rsidR="00EA6666" w:rsidRDefault="00EA6666" w:rsidP="000C1727">
      <w:pPr>
        <w:rPr>
          <w:rFonts w:ascii="Times New Roman" w:hAnsi="Times New Roman"/>
          <w:sz w:val="28"/>
          <w:szCs w:val="28"/>
        </w:rPr>
      </w:pPr>
      <w:r w:rsidRPr="009261CE">
        <w:rPr>
          <w:rFonts w:ascii="Times New Roman" w:hAnsi="Times New Roman"/>
          <w:b/>
          <w:sz w:val="28"/>
          <w:szCs w:val="28"/>
        </w:rPr>
        <w:t>Оборудование: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261CE"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веток из сердцевины и шести лепестков ; обобщающие карточки ( обозначающие категории : птицы , животные , цветы, деревья , насекомые) , по шесть карточек для каждой обобщающей категории.</w:t>
      </w:r>
    </w:p>
    <w:p w:rsidR="00EA6666" w:rsidRDefault="00EA6666" w:rsidP="000C172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Ход игры: </w:t>
      </w:r>
    </w:p>
    <w:p w:rsidR="00EA6666" w:rsidRDefault="00EA6666" w:rsidP="000C172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Вариант №1: « Кто быстрее» Перед игроками цветок из сердцевины и шести лепестков, рядом перевёрнутые карточки ( все) , ведущий кладёт в середину одну из пяти схематических карточек , изображающих животное , птицу , насекомое , цветок, дерево. Воспитатель засекает время , игроки должны как можно быстрее найти в перевёрнутых карточках те изображения , которые соответствуют выбранной категории ( карточке в центре) , правильно назвать то , что изображено  и разложить карточки по лепесткам ( всего шесть карточек каждой категории) . Побеждает тот игрок , кто быстрее и без ошибок назвал относящиеся к выбранной  категории картинки.</w:t>
      </w:r>
    </w:p>
    <w:p w:rsidR="00EA6666" w:rsidRDefault="00EA6666" w:rsidP="000C172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Вариант №2: « Назови правильно»  Выбирается одна обобщающая карточка из пяти и соответствующие ей шесть карточек на каждую команду ( команда до 6 человек ) Перевёрнутые карточки лежат рядом с командой . Ведущий кладёт обобщающую карточку в середину , игроки должны разложить подходящие карточки по лепесткам , верно назвав каждую . Побеждает команда , которая назвала все изображения на своих карточках без ошибки.</w:t>
      </w:r>
    </w:p>
    <w:p w:rsidR="00EA6666" w:rsidRDefault="00EA6666" w:rsidP="000C172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Вариант № 3 : « Обмен карточками» каждой команде даётся обобщающая карточка ( путём случайного выбора) . Остальные карточки делятся поровну между всеми командами .Далее команды по очереди , не глядя, обмениваются карточками , избавляясь от ненужных и собирая те, которые подходят под их обобщающую карточку. Побеждает команда , которая быстрее других соберёт все нужные ей карточки.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noProof/>
          <w:lang w:eastAsia="ru-RU"/>
        </w:rPr>
      </w:pPr>
    </w:p>
    <w:p w:rsidR="00EA6666" w:rsidRPr="00CE1A31" w:rsidRDefault="00EA6666" w:rsidP="0014360A">
      <w:pPr>
        <w:rPr>
          <w:rFonts w:ascii="Times New Roman" w:hAnsi="Times New Roman"/>
          <w:sz w:val="28"/>
          <w:szCs w:val="28"/>
        </w:rPr>
      </w:pPr>
    </w:p>
    <w:p w:rsidR="00EA6666" w:rsidRDefault="00EA6666" w:rsidP="0014360A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 w:rsidP="0014360A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Викторина о ветре</w:t>
      </w:r>
    </w:p>
    <w:p w:rsidR="00EA6666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Цель: обогатить и расширить знания детей о воздухе, о ветре , через произведения искусства.</w:t>
      </w:r>
    </w:p>
    <w:p w:rsidR="00EA6666" w:rsidRPr="00E25333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E25333">
        <w:rPr>
          <w:rFonts w:ascii="Times New Roman" w:hAnsi="Times New Roman"/>
          <w:sz w:val="28"/>
          <w:szCs w:val="28"/>
        </w:rPr>
        <w:t>1</w:t>
      </w:r>
      <w:r w:rsidRPr="00E25333">
        <w:rPr>
          <w:rFonts w:ascii="Times New Roman" w:hAnsi="Times New Roman"/>
          <w:b/>
          <w:sz w:val="28"/>
          <w:szCs w:val="28"/>
        </w:rPr>
        <w:t>. « Угадай из какой сказки ?»</w:t>
      </w:r>
    </w:p>
    <w:p w:rsidR="00EA6666" w:rsidRPr="003A49BE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A49BE">
        <w:rPr>
          <w:rFonts w:ascii="Times New Roman" w:hAnsi="Times New Roman"/>
          <w:sz w:val="28"/>
          <w:szCs w:val="28"/>
        </w:rPr>
        <w:t xml:space="preserve">* прослушайте музыку и скажите о каком именно ветре идёт речь: лёгкий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3A49BE">
        <w:rPr>
          <w:rFonts w:ascii="Times New Roman" w:hAnsi="Times New Roman"/>
          <w:sz w:val="28"/>
          <w:szCs w:val="28"/>
        </w:rPr>
        <w:t>ветерок, сильный ветер, ураган, ветра нет. Как вы думаете?</w:t>
      </w:r>
    </w:p>
    <w:p w:rsidR="00EA6666" w:rsidRPr="003A49BE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A49BE">
        <w:rPr>
          <w:rFonts w:ascii="Times New Roman" w:hAnsi="Times New Roman"/>
          <w:sz w:val="28"/>
          <w:szCs w:val="28"/>
        </w:rPr>
        <w:t>*Послушайте музыку к песне 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3A49BE">
        <w:rPr>
          <w:rFonts w:ascii="Times New Roman" w:hAnsi="Times New Roman"/>
          <w:sz w:val="28"/>
          <w:szCs w:val="28"/>
        </w:rPr>
        <w:t>Дунаевского : « А ну ка песню нам пропой весёлый ветер»</w:t>
      </w:r>
    </w:p>
    <w:p w:rsidR="00EA6666" w:rsidRPr="003A49BE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A49BE">
        <w:rPr>
          <w:rFonts w:ascii="Times New Roman" w:hAnsi="Times New Roman"/>
          <w:sz w:val="28"/>
          <w:szCs w:val="28"/>
        </w:rPr>
        <w:t>Можно ли по характеру музыки определить о каком ветре идёт речь – весёлом , быстром или тихом , лёгком , а может быть сильном , ураганном.</w:t>
      </w:r>
    </w:p>
    <w:p w:rsidR="00EA6666" w:rsidRPr="00E25333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E25333">
        <w:rPr>
          <w:rFonts w:ascii="Times New Roman" w:hAnsi="Times New Roman"/>
          <w:b/>
          <w:sz w:val="28"/>
          <w:szCs w:val="28"/>
        </w:rPr>
        <w:t>2. « Скажите из какого произведения эти отрывки ?»</w:t>
      </w:r>
    </w:p>
    <w:p w:rsidR="00EA6666" w:rsidRPr="00E25333" w:rsidRDefault="00EA6666" w:rsidP="000C1727">
      <w:pPr>
        <w:jc w:val="both"/>
        <w:rPr>
          <w:rFonts w:ascii="Times New Roman" w:hAnsi="Times New Roman"/>
          <w:sz w:val="28"/>
          <w:szCs w:val="28"/>
        </w:rPr>
        <w:sectPr w:rsidR="00EA6666" w:rsidRPr="00E25333" w:rsidSect="00FB1077">
          <w:headerReference w:type="default" r:id="rId16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25333">
        <w:rPr>
          <w:rFonts w:ascii="Times New Roman" w:hAnsi="Times New Roman"/>
          <w:sz w:val="28"/>
          <w:szCs w:val="28"/>
        </w:rPr>
        <w:t>Ветер , ветер ! Ты могуч.</w:t>
      </w: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25333">
        <w:rPr>
          <w:rFonts w:ascii="Times New Roman" w:hAnsi="Times New Roman"/>
          <w:sz w:val="28"/>
          <w:szCs w:val="28"/>
        </w:rPr>
        <w:t>Ты гоняешь стаи туч</w:t>
      </w: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25333">
        <w:rPr>
          <w:rFonts w:ascii="Times New Roman" w:hAnsi="Times New Roman"/>
          <w:sz w:val="28"/>
          <w:szCs w:val="28"/>
        </w:rPr>
        <w:t>Ты волнуешь море сине</w:t>
      </w: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25333">
        <w:rPr>
          <w:rFonts w:ascii="Times New Roman" w:hAnsi="Times New Roman"/>
          <w:sz w:val="28"/>
          <w:szCs w:val="28"/>
        </w:rPr>
        <w:t xml:space="preserve"> Всюду веешь на просторе.</w:t>
      </w:r>
    </w:p>
    <w:p w:rsidR="00EA6666" w:rsidRPr="004305FC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F92568">
        <w:rPr>
          <w:rFonts w:ascii="Times New Roman" w:hAnsi="Times New Roman"/>
          <w:sz w:val="28"/>
          <w:szCs w:val="28"/>
        </w:rPr>
        <w:t xml:space="preserve">  ( Сказка о спящей красавице и семи    богатырях)</w:t>
      </w:r>
    </w:p>
    <w:p w:rsidR="00EA6666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Ветер по морю гуляет </w:t>
      </w:r>
    </w:p>
    <w:p w:rsidR="00EA6666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И кораблик подготяет</w:t>
      </w:r>
    </w:p>
    <w:p w:rsidR="00EA6666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Он бежит себе в волнах</w:t>
      </w:r>
    </w:p>
    <w:p w:rsidR="00EA6666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 раздутых парусах </w:t>
      </w:r>
    </w:p>
    <w:p w:rsidR="00EA6666" w:rsidRPr="00F92568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 сказка о царе Салтане  А.С.</w:t>
      </w:r>
      <w:r w:rsidRPr="00F92568">
        <w:rPr>
          <w:rFonts w:ascii="Times New Roman" w:hAnsi="Times New Roman"/>
          <w:sz w:val="28"/>
          <w:szCs w:val="28"/>
        </w:rPr>
        <w:t>Пушкина)</w:t>
      </w:r>
    </w:p>
    <w:p w:rsidR="00EA6666" w:rsidRPr="002474F4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Но вот перед ним море-</w:t>
      </w:r>
    </w:p>
    <w:p w:rsidR="00EA6666" w:rsidRPr="004305FC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4305FC">
        <w:rPr>
          <w:rFonts w:ascii="Times New Roman" w:hAnsi="Times New Roman"/>
          <w:sz w:val="28"/>
          <w:szCs w:val="28"/>
        </w:rPr>
        <w:t xml:space="preserve">Бушует, шумит на просторе </w:t>
      </w:r>
    </w:p>
    <w:p w:rsidR="00EA6666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 в море высокая ходит волна </w:t>
      </w:r>
    </w:p>
    <w:p w:rsidR="00EA6666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Сейчас Айболита  проглотит она</w:t>
      </w:r>
    </w:p>
    <w:p w:rsidR="00EA6666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Кто написал стихотворение?</w:t>
      </w:r>
    </w:p>
    <w:p w:rsidR="00EA6666" w:rsidRPr="002474F4" w:rsidRDefault="00EA6666" w:rsidP="000C1727">
      <w:pPr>
        <w:pStyle w:val="ListParagraph"/>
        <w:ind w:left="-284" w:firstLine="142"/>
        <w:jc w:val="both"/>
        <w:rPr>
          <w:rFonts w:ascii="Times New Roman" w:hAnsi="Times New Roman"/>
          <w:sz w:val="28"/>
          <w:szCs w:val="28"/>
        </w:rPr>
        <w:sectPr w:rsidR="00EA6666" w:rsidRPr="002474F4" w:rsidSect="002474F4">
          <w:type w:val="continuous"/>
          <w:pgSz w:w="11906" w:h="16838"/>
          <w:pgMar w:top="1134" w:right="566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/>
          <w:sz w:val="28"/>
          <w:szCs w:val="28"/>
        </w:rPr>
        <w:t xml:space="preserve"> (К.Чуковский«ДокторАйболит»)</w:t>
      </w:r>
    </w:p>
    <w:p w:rsidR="00EA6666" w:rsidRDefault="00EA6666" w:rsidP="00CD549C">
      <w:pPr>
        <w:rPr>
          <w:rFonts w:ascii="Times New Roman" w:hAnsi="Times New Roman"/>
          <w:sz w:val="36"/>
          <w:szCs w:val="36"/>
        </w:rPr>
        <w:sectPr w:rsidR="00EA6666" w:rsidSect="002474F4">
          <w:type w:val="continuous"/>
          <w:pgSz w:w="11906" w:h="16838"/>
          <w:pgMar w:top="1134" w:right="566" w:bottom="1134" w:left="1701" w:header="708" w:footer="708" w:gutter="0"/>
          <w:cols w:space="708"/>
          <w:docGrid w:linePitch="360"/>
        </w:sectPr>
      </w:pPr>
    </w:p>
    <w:p w:rsidR="00EA6666" w:rsidRDefault="00EA6666" w:rsidP="00CD549C">
      <w:pPr>
        <w:rPr>
          <w:rFonts w:ascii="Times New Roman" w:hAnsi="Times New Roman"/>
          <w:sz w:val="36"/>
          <w:szCs w:val="36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2474F4">
        <w:rPr>
          <w:rFonts w:ascii="Times New Roman" w:hAnsi="Times New Roman"/>
          <w:sz w:val="28"/>
          <w:szCs w:val="28"/>
        </w:rPr>
        <w:t xml:space="preserve">Ветер весело шумит 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Судно весело бежит 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Мимо острова Буяна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царству славного Салтана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Pr="00CE1A31" w:rsidRDefault="00EA6666" w:rsidP="000C1727">
      <w:pPr>
        <w:spacing w:line="240" w:lineRule="auto"/>
        <w:jc w:val="both"/>
        <w:rPr>
          <w:rFonts w:ascii="Times New Roman" w:hAnsi="Times New Roman"/>
          <w:b/>
          <w:color w:val="FF0000"/>
          <w:sz w:val="36"/>
          <w:szCs w:val="36"/>
        </w:rPr>
      </w:pPr>
      <w:r w:rsidRPr="00CE1A31">
        <w:rPr>
          <w:rFonts w:ascii="Times New Roman" w:hAnsi="Times New Roman"/>
          <w:color w:val="FF0000"/>
          <w:sz w:val="36"/>
          <w:szCs w:val="36"/>
        </w:rPr>
        <w:t xml:space="preserve">                       </w:t>
      </w:r>
      <w:r w:rsidRPr="00CE1A31">
        <w:rPr>
          <w:rFonts w:ascii="Times New Roman" w:hAnsi="Times New Roman"/>
          <w:b/>
          <w:color w:val="FF0000"/>
          <w:sz w:val="36"/>
          <w:szCs w:val="36"/>
        </w:rPr>
        <w:t>Наблюдения неживой природы</w:t>
      </w: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44609">
        <w:rPr>
          <w:rFonts w:ascii="Times New Roman" w:hAnsi="Times New Roman"/>
          <w:b/>
          <w:sz w:val="28"/>
          <w:szCs w:val="28"/>
        </w:rPr>
        <w:t xml:space="preserve">Цель: </w:t>
      </w:r>
      <w:r w:rsidRPr="00144609">
        <w:rPr>
          <w:rFonts w:ascii="Times New Roman" w:hAnsi="Times New Roman"/>
          <w:sz w:val="28"/>
          <w:szCs w:val="28"/>
        </w:rPr>
        <w:t>закрепить</w:t>
      </w:r>
      <w:r>
        <w:rPr>
          <w:rFonts w:ascii="Times New Roman" w:hAnsi="Times New Roman"/>
          <w:sz w:val="28"/>
          <w:szCs w:val="28"/>
        </w:rPr>
        <w:t xml:space="preserve"> знания  детей о погоде и её явлениях</w:t>
      </w: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Разнообразны и интересны зимой наблюдения за неживой природой. Каждый день приносит что-нибудь новое.</w:t>
      </w: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Воспитатель обращает внимание на то, что зимой дни становятся короче, солнце светит мало, но в январе , феврале происходит увеличение дня. Эти представления закрепляются у детей в связи с их личным опытом и наблюдениями : утром , когда они идут в детский сад, и вечером , когда они уходят домой , темно, а к концу зимы становится всё светлее. Утром можно наблюдать восход солнца , на вечерней прогулке обратить внимание на яркие краски зари, красоту этого явления  на сияние звёзд , луну.</w:t>
      </w: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Воспитатель приучает детей более самостоятельно определять по известным им признакам солнечный или пасмурный день, есть ли мороз, какой ветер ( сильный, слабый или безветрие) Знать слова снегопад, метель, оттепель. Ребятам необходимо показать разнообразие осадков , ровно ли покрывает снег землю или есть ли сугробы , интересно измерить палкой глубину снега , рассказать о значении помогут стихотворения , поговорки, пословицы, загадки.( например: « Спасибо мороз , что снегу принёс» « Снега надует – хлеба прибудет») </w:t>
      </w: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Научить детей различать следы на снегу , усложняя задание : находить следы человека, разных птиц, домашних животных, следы от санок ,лыж.</w:t>
      </w:r>
    </w:p>
    <w:p w:rsidR="00EA6666" w:rsidRDefault="00EA6666" w:rsidP="000C172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B3048A">
      <w:pPr>
        <w:rPr>
          <w:rFonts w:ascii="Times New Roman" w:hAnsi="Times New Roman"/>
          <w:sz w:val="36"/>
          <w:szCs w:val="36"/>
        </w:rPr>
      </w:pPr>
      <w:r w:rsidRPr="00066955">
        <w:rPr>
          <w:rFonts w:ascii="Times New Roman" w:hAnsi="Times New Roman"/>
          <w:noProof/>
          <w:sz w:val="36"/>
          <w:szCs w:val="36"/>
          <w:lang w:eastAsia="ru-RU"/>
        </w:rPr>
        <w:pict>
          <v:shape id="Рисунок 10" o:spid="_x0000_i1033" type="#_x0000_t75" style="width:481.5pt;height:251.25pt;visibility:visible">
            <v:imagedata r:id="rId17" o:title=""/>
          </v:shape>
        </w:pict>
      </w:r>
    </w:p>
    <w:p w:rsidR="00EA6666" w:rsidRDefault="00EA6666" w:rsidP="00B3048A">
      <w:pPr>
        <w:rPr>
          <w:rFonts w:ascii="Times New Roman" w:hAnsi="Times New Roman"/>
          <w:sz w:val="36"/>
          <w:szCs w:val="36"/>
        </w:rPr>
      </w:pPr>
    </w:p>
    <w:p w:rsidR="00EA6666" w:rsidRPr="00B05755" w:rsidRDefault="00EA6666" w:rsidP="00B05755">
      <w:pPr>
        <w:rPr>
          <w:rFonts w:ascii="Times New Roman" w:hAnsi="Times New Roman"/>
          <w:sz w:val="36"/>
          <w:szCs w:val="36"/>
        </w:rPr>
      </w:pPr>
      <w:r w:rsidRPr="00CE1885">
        <w:rPr>
          <w:noProof/>
          <w:lang w:eastAsia="ru-RU"/>
        </w:rPr>
        <w:pict>
          <v:shape id="Рисунок 29" o:spid="_x0000_i1034" type="#_x0000_t75" style="width:480pt;height:300pt;visibility:visible">
            <v:imagedata r:id="rId18" o:title=""/>
          </v:shape>
        </w:pict>
      </w:r>
    </w:p>
    <w:p w:rsidR="00EA6666" w:rsidRPr="00B05755" w:rsidRDefault="00EA6666" w:rsidP="00B05755">
      <w:pPr>
        <w:rPr>
          <w:rFonts w:ascii="Times New Roman" w:hAnsi="Times New Roman"/>
          <w:sz w:val="28"/>
          <w:szCs w:val="28"/>
        </w:rPr>
      </w:pPr>
    </w:p>
    <w:p w:rsidR="00EA6666" w:rsidRPr="007A251F" w:rsidRDefault="00EA6666" w:rsidP="003E523E">
      <w:pPr>
        <w:pStyle w:val="ListParagraph"/>
        <w:ind w:left="435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Pr="007A251F">
        <w:rPr>
          <w:rFonts w:ascii="Times New Roman" w:hAnsi="Times New Roman"/>
          <w:b/>
          <w:sz w:val="36"/>
          <w:szCs w:val="36"/>
        </w:rPr>
        <w:t>Экскурсия на реку Гур</w:t>
      </w:r>
    </w:p>
    <w:p w:rsidR="00EA6666" w:rsidRPr="00B05755" w:rsidRDefault="00EA6666" w:rsidP="00B05755">
      <w:pPr>
        <w:rPr>
          <w:rFonts w:ascii="Times New Roman" w:hAnsi="Times New Roman"/>
          <w:sz w:val="28"/>
          <w:szCs w:val="28"/>
        </w:rPr>
      </w:pPr>
    </w:p>
    <w:p w:rsidR="00EA6666" w:rsidRPr="00B05755" w:rsidRDefault="00EA6666" w:rsidP="00B05755">
      <w:pPr>
        <w:rPr>
          <w:rFonts w:ascii="Times New Roman" w:hAnsi="Times New Roman"/>
          <w:sz w:val="28"/>
          <w:szCs w:val="28"/>
        </w:rPr>
      </w:pPr>
    </w:p>
    <w:p w:rsidR="00EA6666" w:rsidRPr="00CE1A31" w:rsidRDefault="00EA6666" w:rsidP="000C1727">
      <w:pPr>
        <w:spacing w:line="10" w:lineRule="atLeast"/>
        <w:jc w:val="both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color w:val="FF0000"/>
          <w:sz w:val="36"/>
          <w:szCs w:val="36"/>
        </w:rPr>
        <w:t xml:space="preserve">        </w:t>
      </w:r>
      <w:r w:rsidRPr="00CE1A31">
        <w:rPr>
          <w:rFonts w:ascii="Times New Roman" w:hAnsi="Times New Roman"/>
          <w:b/>
          <w:color w:val="FF0000"/>
          <w:sz w:val="36"/>
          <w:szCs w:val="36"/>
        </w:rPr>
        <w:t xml:space="preserve">Рост и развитие растений и животных , их связь </w:t>
      </w:r>
    </w:p>
    <w:p w:rsidR="00EA6666" w:rsidRPr="00EE45A1" w:rsidRDefault="00EA6666" w:rsidP="000C1727">
      <w:pPr>
        <w:spacing w:line="10" w:lineRule="atLeast"/>
        <w:jc w:val="both"/>
        <w:rPr>
          <w:rFonts w:ascii="Times New Roman" w:hAnsi="Times New Roman"/>
          <w:b/>
          <w:color w:val="FF0000"/>
          <w:sz w:val="36"/>
          <w:szCs w:val="36"/>
        </w:rPr>
      </w:pPr>
      <w:r w:rsidRPr="00CE1A31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     </w:t>
      </w:r>
      <w:r w:rsidRPr="00CE1A31">
        <w:rPr>
          <w:rFonts w:ascii="Times New Roman" w:hAnsi="Times New Roman"/>
          <w:b/>
          <w:color w:val="FF0000"/>
          <w:sz w:val="36"/>
          <w:szCs w:val="36"/>
        </w:rPr>
        <w:t xml:space="preserve">   со средой обитания.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Беседа : « Растение – живое существо»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Цель: </w:t>
      </w:r>
      <w:r w:rsidRPr="0016323B">
        <w:rPr>
          <w:rFonts w:ascii="Times New Roman" w:hAnsi="Times New Roman"/>
          <w:sz w:val="28"/>
          <w:szCs w:val="28"/>
        </w:rPr>
        <w:t>Обобщить представления о растениях</w:t>
      </w:r>
      <w:r>
        <w:rPr>
          <w:rFonts w:ascii="Times New Roman" w:hAnsi="Times New Roman"/>
          <w:sz w:val="28"/>
          <w:szCs w:val="28"/>
        </w:rPr>
        <w:t xml:space="preserve"> , сформировать элементарное понятие « растение» ( живое существо, у которого есть корень, чтобы дышать , держать , питать, стебель, чтобы доставлять питательные вещества из земли , в воде, они не передвигаются в поисках пищи. Растения бывают разные : деревья , кусты, травы). Учить детей моделированию признаков понятия « растение»</w: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11" o:spid="_x0000_i1035" type="#_x0000_t75" style="width:483.75pt;height:257.25pt;visibility:visible">
            <v:imagedata r:id="rId19" o:title=""/>
          </v:shape>
        </w:pict>
      </w:r>
    </w:p>
    <w:p w:rsidR="00EA6666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</w:p>
    <w:p w:rsidR="00EA6666" w:rsidRPr="00CE1A31" w:rsidRDefault="00EA6666" w:rsidP="000C1727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</w:p>
    <w:p w:rsidR="00EA6666" w:rsidRPr="00CE1A31" w:rsidRDefault="00EA6666" w:rsidP="00EE45A1">
      <w:pPr>
        <w:spacing w:line="10" w:lineRule="atLeast"/>
        <w:ind w:left="-567" w:firstLine="567"/>
        <w:jc w:val="both"/>
        <w:rPr>
          <w:rFonts w:ascii="Times New Roman" w:hAnsi="Times New Roman"/>
          <w:b/>
          <w:color w:val="FF0000"/>
          <w:sz w:val="36"/>
          <w:szCs w:val="36"/>
        </w:rPr>
      </w:pPr>
      <w:r w:rsidRPr="00CE1A31">
        <w:rPr>
          <w:rFonts w:ascii="Times New Roman" w:hAnsi="Times New Roman"/>
          <w:b/>
          <w:color w:val="FF0000"/>
          <w:sz w:val="36"/>
          <w:szCs w:val="36"/>
        </w:rPr>
        <w:t xml:space="preserve">          Жизнь растений и животных в сообществе</w:t>
      </w:r>
    </w:p>
    <w:p w:rsidR="00EA6666" w:rsidRDefault="00EA6666" w:rsidP="000C1727">
      <w:pPr>
        <w:spacing w:line="10" w:lineRule="atLeast"/>
        <w:ind w:left="-567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Беседа : « Все нужны друг другу в лесу»</w:t>
      </w:r>
    </w:p>
    <w:p w:rsidR="00EA6666" w:rsidRDefault="00EA6666" w:rsidP="000C1727">
      <w:pPr>
        <w:spacing w:line="10" w:lineRule="atLeast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Цель: </w:t>
      </w:r>
      <w:r w:rsidRPr="000678E1">
        <w:rPr>
          <w:rFonts w:ascii="Times New Roman" w:hAnsi="Times New Roman"/>
          <w:sz w:val="28"/>
          <w:szCs w:val="28"/>
        </w:rPr>
        <w:t xml:space="preserve">Обобщить </w:t>
      </w:r>
      <w:r>
        <w:rPr>
          <w:rFonts w:ascii="Times New Roman" w:hAnsi="Times New Roman"/>
          <w:sz w:val="28"/>
          <w:szCs w:val="28"/>
        </w:rPr>
        <w:t>представления детей о лесе , как сообществе , в котором живут вместе растения ( деревья , кусты, трава , грибы ) и животные ( звери, птицы, насекомые , земноводные) Конкретизировать представления о типичных для леса жителях. Учить устанавливать простейшие причинно-следственные связи , раскрывающие необходимость совместного произрастания растений и проживания животных . Сформировать обобщенное представления о том , что лес-дом для животных и растений . В нем все нужны друг другу . Учить детей правильно вести себя.</w:t>
      </w:r>
    </w:p>
    <w:p w:rsidR="00EA6666" w:rsidRDefault="00EA6666" w:rsidP="000C1727">
      <w:pPr>
        <w:spacing w:line="10" w:lineRule="atLeast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28" o:spid="_x0000_i1036" type="#_x0000_t75" style="width:468pt;height:316.5pt;visibility:visible">
            <v:imagedata r:id="rId20" o:title=""/>
          </v:shape>
        </w:pict>
      </w:r>
    </w:p>
    <w:p w:rsidR="00EA6666" w:rsidRDefault="00EA6666" w:rsidP="000C1727">
      <w:pPr>
        <w:spacing w:line="10" w:lineRule="atLeast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spacing w:line="10" w:lineRule="atLeast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spacing w:line="10" w:lineRule="atLeast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spacing w:line="10" w:lineRule="atLeast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8D760E">
      <w:pPr>
        <w:spacing w:line="10" w:lineRule="atLeast"/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30" o:spid="_x0000_i1037" type="#_x0000_t75" style="width:468pt;height:290.25pt;visibility:visible">
            <v:imagedata r:id="rId21" o:title=""/>
          </v:shape>
        </w:pict>
      </w:r>
    </w:p>
    <w:p w:rsidR="00EA6666" w:rsidRDefault="00EA6666" w:rsidP="007D0F94">
      <w:pPr>
        <w:spacing w:line="10" w:lineRule="atLeast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32" o:spid="_x0000_s1027" type="#_x0000_t75" style="position:absolute;left:0;text-align:left;margin-left:-.3pt;margin-top:-44.7pt;width:467.95pt;height:305.25pt;z-index:251658240;visibility:visible;mso-position-horizontal-relative:margin;mso-position-vertical-relative:margin">
            <v:imagedata r:id="rId22" o:title=""/>
            <w10:wrap type="square" anchorx="margin" anchory="margin"/>
          </v:shape>
        </w:pict>
      </w:r>
    </w:p>
    <w:p w:rsidR="00EA6666" w:rsidRDefault="00EA6666" w:rsidP="000C1727">
      <w:pPr>
        <w:spacing w:line="10" w:lineRule="atLeast"/>
        <w:ind w:left="-567" w:firstLine="567"/>
        <w:jc w:val="both"/>
        <w:rPr>
          <w:rFonts w:ascii="Times New Roman" w:hAnsi="Times New Roman"/>
          <w:color w:val="FF0000"/>
          <w:sz w:val="36"/>
          <w:szCs w:val="36"/>
        </w:rPr>
      </w:pPr>
      <w:r w:rsidRPr="007D0F94">
        <w:rPr>
          <w:rFonts w:ascii="Times New Roman" w:hAnsi="Times New Roman"/>
          <w:color w:val="C00000"/>
          <w:sz w:val="36"/>
          <w:szCs w:val="36"/>
        </w:rPr>
        <w:t xml:space="preserve">                  </w:t>
      </w:r>
      <w:r>
        <w:rPr>
          <w:rFonts w:ascii="Times New Roman" w:hAnsi="Times New Roman"/>
          <w:color w:val="C00000"/>
          <w:sz w:val="36"/>
          <w:szCs w:val="36"/>
        </w:rPr>
        <w:t xml:space="preserve">                </w:t>
      </w:r>
      <w:r w:rsidRPr="007D0F94">
        <w:rPr>
          <w:rFonts w:ascii="Times New Roman" w:hAnsi="Times New Roman"/>
          <w:color w:val="C00000"/>
          <w:sz w:val="36"/>
          <w:szCs w:val="36"/>
        </w:rPr>
        <w:t xml:space="preserve"> </w:t>
      </w:r>
      <w:r>
        <w:rPr>
          <w:rFonts w:ascii="Times New Roman" w:hAnsi="Times New Roman"/>
          <w:color w:val="FF0000"/>
          <w:sz w:val="36"/>
          <w:szCs w:val="36"/>
        </w:rPr>
        <w:t>К</w:t>
      </w:r>
      <w:r w:rsidRPr="007D0F94">
        <w:rPr>
          <w:rFonts w:ascii="Times New Roman" w:hAnsi="Times New Roman"/>
          <w:color w:val="FF0000"/>
          <w:sz w:val="36"/>
          <w:szCs w:val="36"/>
        </w:rPr>
        <w:t>омнатные растения</w:t>
      </w:r>
    </w:p>
    <w:p w:rsidR="00EA6666" w:rsidRDefault="00EA6666" w:rsidP="00CA6203">
      <w:pPr>
        <w:spacing w:line="240" w:lineRule="auto"/>
        <w:jc w:val="both"/>
        <w:rPr>
          <w:rFonts w:ascii="Times New Roman" w:hAnsi="Times New Roman"/>
          <w:b/>
          <w:sz w:val="36"/>
          <w:szCs w:val="36"/>
        </w:rPr>
      </w:pPr>
      <w:r w:rsidRPr="004305FC">
        <w:rPr>
          <w:rFonts w:ascii="Times New Roman" w:hAnsi="Times New Roman"/>
          <w:b/>
          <w:sz w:val="36"/>
          <w:szCs w:val="36"/>
        </w:rPr>
        <w:t xml:space="preserve">  </w:t>
      </w:r>
      <w:r>
        <w:rPr>
          <w:rFonts w:ascii="Times New Roman" w:hAnsi="Times New Roman"/>
          <w:b/>
          <w:sz w:val="36"/>
          <w:szCs w:val="36"/>
        </w:rPr>
        <w:t xml:space="preserve">                      </w:t>
      </w:r>
    </w:p>
    <w:p w:rsidR="00EA6666" w:rsidRDefault="00EA6666" w:rsidP="00CA6203">
      <w:pPr>
        <w:spacing w:line="240" w:lineRule="auto"/>
        <w:ind w:left="-142"/>
        <w:jc w:val="both"/>
        <w:rPr>
          <w:rFonts w:ascii="Times New Roman" w:hAnsi="Times New Roman"/>
          <w:b/>
          <w:sz w:val="36"/>
          <w:szCs w:val="36"/>
        </w:rPr>
      </w:pPr>
      <w:r w:rsidRPr="00CE1885">
        <w:rPr>
          <w:noProof/>
          <w:lang w:eastAsia="ru-RU"/>
        </w:rPr>
        <w:pict>
          <v:shape id="Рисунок 40" o:spid="_x0000_i1038" type="#_x0000_t75" style="width:463.5pt;height:321.75pt;visibility:visible">
            <v:imagedata r:id="rId23" o:title=""/>
          </v:shape>
        </w:pict>
      </w:r>
    </w:p>
    <w:p w:rsidR="00EA6666" w:rsidRDefault="00EA6666" w:rsidP="00CA6203">
      <w:pPr>
        <w:spacing w:line="240" w:lineRule="auto"/>
        <w:ind w:left="-142"/>
        <w:jc w:val="both"/>
        <w:rPr>
          <w:rFonts w:ascii="Times New Roman" w:hAnsi="Times New Roman"/>
          <w:b/>
          <w:sz w:val="36"/>
          <w:szCs w:val="36"/>
        </w:rPr>
      </w:pPr>
    </w:p>
    <w:p w:rsidR="00EA6666" w:rsidRDefault="00EA6666" w:rsidP="00EA036C">
      <w:pPr>
        <w:spacing w:line="240" w:lineRule="auto"/>
        <w:ind w:left="-142"/>
        <w:jc w:val="both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</w:t>
      </w:r>
      <w:r w:rsidRPr="004305FC">
        <w:rPr>
          <w:rFonts w:ascii="Times New Roman" w:hAnsi="Times New Roman"/>
          <w:b/>
          <w:sz w:val="36"/>
          <w:szCs w:val="36"/>
        </w:rPr>
        <w:t xml:space="preserve"> </w:t>
      </w:r>
      <w:r>
        <w:rPr>
          <w:rFonts w:ascii="Times New Roman" w:hAnsi="Times New Roman"/>
          <w:b/>
          <w:sz w:val="36"/>
          <w:szCs w:val="36"/>
        </w:rPr>
        <w:t xml:space="preserve">  </w:t>
      </w:r>
      <w:r w:rsidRPr="004305FC">
        <w:rPr>
          <w:rFonts w:ascii="Times New Roman" w:hAnsi="Times New Roman"/>
          <w:b/>
          <w:sz w:val="36"/>
          <w:szCs w:val="36"/>
        </w:rPr>
        <w:t xml:space="preserve"> Наблюдение за птицами </w:t>
      </w:r>
    </w:p>
    <w:p w:rsidR="00EA6666" w:rsidRPr="004D7F05" w:rsidRDefault="00EA6666" w:rsidP="000C1727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4D7F05">
        <w:rPr>
          <w:rFonts w:ascii="Times New Roman" w:hAnsi="Times New Roman"/>
          <w:b/>
          <w:sz w:val="28"/>
          <w:szCs w:val="28"/>
        </w:rPr>
        <w:t>Цель:</w:t>
      </w:r>
      <w:r>
        <w:rPr>
          <w:rFonts w:ascii="Times New Roman" w:hAnsi="Times New Roman"/>
          <w:sz w:val="28"/>
          <w:szCs w:val="28"/>
        </w:rPr>
        <w:t xml:space="preserve"> закрепить знания детей о птицах, заботливое к ним отношение .</w:t>
      </w:r>
    </w:p>
    <w:p w:rsidR="00EA6666" w:rsidRDefault="00EA6666" w:rsidP="000C1727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4305FC">
        <w:rPr>
          <w:rFonts w:ascii="Times New Roman" w:hAnsi="Times New Roman"/>
          <w:sz w:val="28"/>
          <w:szCs w:val="28"/>
        </w:rPr>
        <w:t>Весной на прогулках</w:t>
      </w:r>
      <w:r>
        <w:rPr>
          <w:rFonts w:ascii="Times New Roman" w:hAnsi="Times New Roman"/>
          <w:sz w:val="28"/>
          <w:szCs w:val="28"/>
        </w:rPr>
        <w:t xml:space="preserve"> расширяют и уточняют представления детей о перелётных птицах : из тёплых стран прилетают грачи, скворцы , ласточки.</w:t>
      </w:r>
    </w:p>
    <w:p w:rsidR="00EA6666" w:rsidRDefault="00EA6666" w:rsidP="00EE45A1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Следует пользоваться каждым случаем , чтобы посмотреть на летящих с юга журавлей , гусей, и других перелётных птиц .</w:t>
      </w:r>
    </w:p>
    <w:p w:rsidR="00EA6666" w:rsidRDefault="00EA6666" w:rsidP="000C1727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CE1A31">
      <w:pPr>
        <w:spacing w:line="240" w:lineRule="auto"/>
        <w:ind w:left="-142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31" o:spid="_x0000_i1039" type="#_x0000_t75" style="width:467.25pt;height:273.75pt;visibility:visible">
            <v:imagedata r:id="rId24" o:title=""/>
          </v:shape>
        </w:pict>
      </w:r>
    </w:p>
    <w:p w:rsidR="00EA6666" w:rsidRDefault="00EA6666" w:rsidP="00EE45A1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EA6666" w:rsidRPr="004305FC" w:rsidRDefault="00EA6666" w:rsidP="00EE45A1">
      <w:pPr>
        <w:spacing w:line="240" w:lineRule="auto"/>
        <w:ind w:left="-142"/>
        <w:jc w:val="both"/>
        <w:rPr>
          <w:rFonts w:ascii="Times New Roman" w:hAnsi="Times New Roman"/>
          <w:b/>
          <w:sz w:val="36"/>
          <w:szCs w:val="36"/>
        </w:rPr>
      </w:pPr>
      <w:r w:rsidRPr="004D7F05">
        <w:rPr>
          <w:rFonts w:ascii="Times New Roman" w:hAnsi="Times New Roman"/>
          <w:b/>
          <w:sz w:val="36"/>
          <w:szCs w:val="36"/>
        </w:rPr>
        <w:t xml:space="preserve">    </w:t>
      </w:r>
      <w:r>
        <w:rPr>
          <w:rFonts w:ascii="Times New Roman" w:hAnsi="Times New Roman"/>
          <w:b/>
          <w:sz w:val="36"/>
          <w:szCs w:val="36"/>
        </w:rPr>
        <w:t xml:space="preserve">            </w:t>
      </w:r>
      <w:r w:rsidRPr="004D7F05">
        <w:rPr>
          <w:rFonts w:ascii="Times New Roman" w:hAnsi="Times New Roman"/>
          <w:b/>
          <w:sz w:val="36"/>
          <w:szCs w:val="36"/>
        </w:rPr>
        <w:t xml:space="preserve"> Экскурсия к месту гнездования сорок.</w:t>
      </w:r>
    </w:p>
    <w:p w:rsidR="00EA6666" w:rsidRDefault="00EA6666" w:rsidP="000C1727">
      <w:pPr>
        <w:spacing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4D7F05">
        <w:rPr>
          <w:rFonts w:ascii="Times New Roman" w:hAnsi="Times New Roman"/>
          <w:sz w:val="28"/>
          <w:szCs w:val="28"/>
        </w:rPr>
        <w:t xml:space="preserve">Такую экскурсию </w:t>
      </w:r>
      <w:r>
        <w:rPr>
          <w:rFonts w:ascii="Times New Roman" w:hAnsi="Times New Roman"/>
          <w:sz w:val="28"/>
          <w:szCs w:val="28"/>
        </w:rPr>
        <w:t xml:space="preserve"> нужно  провести тогда, когда сороки принимаются за ремонт и постройку гнезда. Подходя к месту гнездования , нужно обратить внимание детей на крик сорок. Возле дерева с гнездом детей следует расставить  полукругом , чтобы им хорошо было видно гнездо птиц и не пришлось бы случайно поднимать высоко головы. Дети рассматривают , что делают сороки Воспитатель спрашивает : « Посмотрите , большие  или маленькие птицы. Как они кричат? Сколько их? Обратите внимание на то , что они несут в клювах ( иногда можно увидеть , как сороки ловко ломают ветки  на деревьях и ли ссорятся из-за веток , отнимая их друг у друга , при этом громко крича. Для чего сорокам нужны ветки? Как вы думаете сороки –сильные птицы?</w:t>
      </w:r>
    </w:p>
    <w:p w:rsidR="00EA6666" w:rsidRPr="006A1EB4" w:rsidRDefault="00EA6666" w:rsidP="00EE45A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После наблюдения воспитатель  обобщает , что видели дети.</w:t>
      </w:r>
    </w:p>
    <w:p w:rsidR="00EA6666" w:rsidRDefault="00EA6666" w:rsidP="00FB1077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</w:p>
    <w:p w:rsidR="00EA6666" w:rsidRDefault="00EA6666" w:rsidP="007D0F94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Рисунок 9" o:spid="_x0000_s1028" type="#_x0000_t75" style="position:absolute;left:0;text-align:left;margin-left:7.2pt;margin-top:-27.45pt;width:467.95pt;height:198pt;z-index:251657216;visibility:visible;mso-position-horizontal-relative:margin;mso-position-vertical-relative:margin">
            <v:imagedata r:id="rId25" o:title=""/>
            <w10:wrap type="square" anchorx="margin" anchory="margin"/>
          </v:shape>
        </w:pict>
      </w:r>
    </w:p>
    <w:p w:rsidR="00EA6666" w:rsidRPr="007D0F94" w:rsidRDefault="00EA6666" w:rsidP="007D0F94">
      <w:pPr>
        <w:spacing w:line="10" w:lineRule="atLeast"/>
        <w:ind w:left="-567" w:firstLine="567"/>
        <w:rPr>
          <w:rFonts w:ascii="Times New Roman" w:hAnsi="Times New Roman"/>
          <w:b/>
          <w:color w:val="C00000"/>
          <w:sz w:val="36"/>
          <w:szCs w:val="36"/>
        </w:rPr>
      </w:pPr>
      <w:r w:rsidRPr="00EA036C">
        <w:rPr>
          <w:rFonts w:ascii="Times New Roman" w:hAnsi="Times New Roman"/>
          <w:b/>
          <w:color w:val="C00000"/>
          <w:sz w:val="36"/>
          <w:szCs w:val="36"/>
        </w:rPr>
        <w:t>Многообразие животны</w:t>
      </w:r>
      <w:r>
        <w:rPr>
          <w:rFonts w:ascii="Times New Roman" w:hAnsi="Times New Roman"/>
          <w:b/>
          <w:color w:val="C00000"/>
          <w:sz w:val="36"/>
          <w:szCs w:val="36"/>
        </w:rPr>
        <w:t>х и их связь со средой обитания</w:t>
      </w:r>
    </w:p>
    <w:p w:rsidR="00EA6666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</w:p>
    <w:p w:rsidR="00EA6666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  <w:r w:rsidRPr="00CE1885">
        <w:rPr>
          <w:noProof/>
          <w:lang w:eastAsia="ru-RU"/>
        </w:rPr>
        <w:pict>
          <v:shape id="Рисунок 38" o:spid="_x0000_i1040" type="#_x0000_t75" style="width:321.75pt;height:249.75pt;visibility:visible">
            <v:imagedata r:id="rId26" o:title=""/>
          </v:shape>
        </w:pict>
      </w:r>
    </w:p>
    <w:p w:rsidR="00EA6666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Рисунок 37" o:spid="_x0000_s1029" type="#_x0000_t75" style="position:absolute;left:0;text-align:left;margin-left:168.45pt;margin-top:522.3pt;width:313.45pt;height:256.5pt;z-index:251656192;visibility:visible;mso-position-horizontal-relative:margin;mso-position-vertical-relative:margin">
            <v:imagedata r:id="rId27" o:title=""/>
            <w10:wrap type="square" anchorx="margin" anchory="margin"/>
          </v:shape>
        </w:pict>
      </w:r>
    </w:p>
    <w:p w:rsidR="00EA6666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</w:p>
    <w:p w:rsidR="00EA6666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</w:p>
    <w:p w:rsidR="00EA6666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</w:p>
    <w:p w:rsidR="00EA6666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</w:p>
    <w:p w:rsidR="00EA6666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</w:p>
    <w:p w:rsidR="00EA6666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</w:p>
    <w:p w:rsidR="00EA6666" w:rsidRPr="00BC69D8" w:rsidRDefault="00EA6666" w:rsidP="00BC69D8">
      <w:pPr>
        <w:spacing w:line="10" w:lineRule="atLeast"/>
        <w:ind w:left="-567" w:firstLine="567"/>
        <w:rPr>
          <w:rFonts w:ascii="Times New Roman" w:hAnsi="Times New Roman"/>
          <w:b/>
          <w:sz w:val="28"/>
          <w:szCs w:val="28"/>
        </w:rPr>
      </w:pPr>
    </w:p>
    <w:p w:rsidR="00EA6666" w:rsidRPr="00B05755" w:rsidRDefault="00EA6666" w:rsidP="00B05755">
      <w:pPr>
        <w:rPr>
          <w:rFonts w:ascii="Times New Roman" w:hAnsi="Times New Roman"/>
          <w:sz w:val="28"/>
          <w:szCs w:val="28"/>
        </w:rPr>
      </w:pPr>
    </w:p>
    <w:p w:rsidR="00EA6666" w:rsidRDefault="00EA6666" w:rsidP="003E523E">
      <w:pPr>
        <w:pStyle w:val="ListParagraph"/>
        <w:ind w:left="435"/>
        <w:rPr>
          <w:rFonts w:ascii="Times New Roman" w:hAnsi="Times New Roman"/>
          <w:sz w:val="28"/>
          <w:szCs w:val="28"/>
        </w:rPr>
      </w:pPr>
    </w:p>
    <w:p w:rsidR="00EA6666" w:rsidRPr="00BC69D8" w:rsidRDefault="00EA6666" w:rsidP="00BC69D8">
      <w:pPr>
        <w:pStyle w:val="ListParagraph"/>
        <w:ind w:left="435"/>
        <w:jc w:val="both"/>
        <w:rPr>
          <w:rFonts w:ascii="Times New Roman" w:hAnsi="Times New Roman"/>
          <w:color w:val="FF0000"/>
          <w:sz w:val="36"/>
          <w:szCs w:val="36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</w:t>
      </w:r>
      <w:r w:rsidRPr="00CE1A31">
        <w:rPr>
          <w:rFonts w:ascii="Times New Roman" w:hAnsi="Times New Roman"/>
          <w:b/>
          <w:color w:val="FF0000"/>
          <w:sz w:val="36"/>
          <w:szCs w:val="36"/>
        </w:rPr>
        <w:t>Взаимодействие человека с природой</w:t>
      </w:r>
    </w:p>
    <w:p w:rsidR="00EA6666" w:rsidRPr="00380EDA" w:rsidRDefault="00EA6666" w:rsidP="000C172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</w:t>
      </w:r>
      <w:r w:rsidRPr="00380EDA">
        <w:rPr>
          <w:rFonts w:ascii="Times New Roman" w:hAnsi="Times New Roman"/>
          <w:b/>
          <w:sz w:val="28"/>
          <w:szCs w:val="28"/>
        </w:rPr>
        <w:t>Конспект познавательного занятия</w:t>
      </w:r>
    </w:p>
    <w:p w:rsidR="00EA6666" w:rsidRPr="00380EDA" w:rsidRDefault="00EA6666" w:rsidP="000C172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</w:t>
      </w:r>
      <w:r w:rsidRPr="00380EDA">
        <w:rPr>
          <w:rFonts w:ascii="Times New Roman" w:hAnsi="Times New Roman"/>
          <w:b/>
          <w:sz w:val="28"/>
          <w:szCs w:val="28"/>
        </w:rPr>
        <w:t>для детей подготовительной группы</w:t>
      </w:r>
    </w:p>
    <w:p w:rsidR="00EA6666" w:rsidRPr="00904915" w:rsidRDefault="00EA6666" w:rsidP="000C172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</w:t>
      </w:r>
      <w:r w:rsidRPr="00380EDA">
        <w:rPr>
          <w:rFonts w:ascii="Times New Roman" w:hAnsi="Times New Roman"/>
          <w:b/>
          <w:sz w:val="28"/>
          <w:szCs w:val="28"/>
        </w:rPr>
        <w:t xml:space="preserve">на тему: </w:t>
      </w:r>
      <w:r w:rsidRPr="00380EDA">
        <w:rPr>
          <w:rFonts w:ascii="Times New Roman" w:hAnsi="Times New Roman"/>
          <w:b/>
          <w:i/>
          <w:sz w:val="28"/>
          <w:szCs w:val="28"/>
        </w:rPr>
        <w:t>« Мой родной край».</w:t>
      </w:r>
      <w:r w:rsidRPr="00380EDA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</w:t>
      </w:r>
      <w:r w:rsidRPr="00380EDA">
        <w:rPr>
          <w:rFonts w:ascii="Times New Roman" w:hAnsi="Times New Roman"/>
          <w:b/>
          <w:sz w:val="20"/>
          <w:szCs w:val="20"/>
        </w:rPr>
        <w:t xml:space="preserve">                                                                                                </w:t>
      </w:r>
    </w:p>
    <w:p w:rsidR="00EA6666" w:rsidRDefault="00EA6666" w:rsidP="000C172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275BC">
        <w:rPr>
          <w:rFonts w:ascii="Times New Roman" w:hAnsi="Times New Roman"/>
          <w:b/>
          <w:sz w:val="28"/>
          <w:szCs w:val="28"/>
        </w:rPr>
        <w:t>Цель:</w:t>
      </w:r>
      <w:r>
        <w:rPr>
          <w:rFonts w:ascii="Times New Roman" w:hAnsi="Times New Roman"/>
          <w:sz w:val="28"/>
          <w:szCs w:val="28"/>
        </w:rPr>
        <w:t xml:space="preserve"> расширение знаний детей о Хабаровском крае посредством технологии</w:t>
      </w:r>
      <w:r w:rsidRPr="00B55B9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диалогового, игрового обучения.</w:t>
      </w:r>
    </w:p>
    <w:p w:rsidR="00EA6666" w:rsidRPr="00A275BC" w:rsidRDefault="00EA6666" w:rsidP="000C1727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275BC">
        <w:rPr>
          <w:rFonts w:ascii="Times New Roman" w:hAnsi="Times New Roman"/>
          <w:b/>
          <w:sz w:val="28"/>
          <w:szCs w:val="28"/>
        </w:rPr>
        <w:t>Программные задачи:</w:t>
      </w:r>
    </w:p>
    <w:p w:rsidR="00EA6666" w:rsidRDefault="00EA6666" w:rsidP="000C1727">
      <w:pPr>
        <w:spacing w:line="360" w:lineRule="auto"/>
        <w:ind w:left="360" w:hanging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расширять и закреплять  знания детей о символике Хабаровского края, её  значении через дидактические игры «Сложи герб», «Выложи флаг»;</w:t>
      </w:r>
    </w:p>
    <w:p w:rsidR="00EA6666" w:rsidRDefault="00EA6666" w:rsidP="000C1727">
      <w:pPr>
        <w:spacing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познакомить детей с понятиями «большая» и «малая» Родина, с  «чудесами»       (природные достопримечательности) Хабаровского края посредством мультимедийной  презентации;</w:t>
      </w:r>
    </w:p>
    <w:p w:rsidR="00EA6666" w:rsidRDefault="00EA6666" w:rsidP="000C1727">
      <w:pPr>
        <w:spacing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- развивать у детей познавательную активность, коммуникативные навыки, рассудительно-доказательную сторону речи, инициировать желание детей  добывать знания самостоятельно; </w:t>
      </w:r>
    </w:p>
    <w:p w:rsidR="00EA6666" w:rsidRPr="00904915" w:rsidRDefault="00EA6666" w:rsidP="000C1727">
      <w:pPr>
        <w:spacing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воспитывать патриотические чувства к своей малой родине, уважительное   отношение к символике Хабаровского края, любовь к родному краю.</w:t>
      </w:r>
    </w:p>
    <w:p w:rsidR="00EA6666" w:rsidRPr="00A1478C" w:rsidRDefault="00EA6666" w:rsidP="000C1727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Ход занятия: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642CC">
        <w:rPr>
          <w:rFonts w:ascii="Times New Roman" w:hAnsi="Times New Roman"/>
          <w:sz w:val="28"/>
          <w:szCs w:val="28"/>
        </w:rPr>
        <w:t xml:space="preserve">Дети </w:t>
      </w:r>
      <w:r w:rsidRPr="00C14BA5">
        <w:rPr>
          <w:rFonts w:ascii="Times New Roman" w:hAnsi="Times New Roman"/>
          <w:sz w:val="28"/>
          <w:szCs w:val="28"/>
        </w:rPr>
        <w:t xml:space="preserve">сидят </w:t>
      </w:r>
      <w:r>
        <w:rPr>
          <w:rFonts w:ascii="Times New Roman" w:hAnsi="Times New Roman"/>
          <w:sz w:val="28"/>
          <w:szCs w:val="28"/>
        </w:rPr>
        <w:t xml:space="preserve"> полукругом  перед экраном.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Ребята, я предлагаю вам отправиться в виртуальное путешествие, сейчас мы посмотрим фотографии и вы сразу догадаетесь о чём мы будем сегодня говорить. (дети смотрят мультимедийную презентацию фотографий города Комсомольска –на- Амуре, города Хабаровска,  Хабаровского края, столицы России города Москвы  под фонограмму песни «Амурский вальс» (музыка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С. Туликова, слова М. Пляцковского)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Ребята, куда мы сегодня отправимся? (в г.Комсомольск –на- Амуре, в город Хабаровск, в Москву)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</w:t>
      </w:r>
      <w:r>
        <w:rPr>
          <w:rFonts w:ascii="Times New Roman" w:hAnsi="Times New Roman"/>
          <w:sz w:val="28"/>
          <w:szCs w:val="28"/>
        </w:rPr>
        <w:t xml:space="preserve">: Ребята, как вы думаете, </w:t>
      </w:r>
      <w:r w:rsidRPr="00774959">
        <w:rPr>
          <w:rFonts w:ascii="Times New Roman" w:hAnsi="Times New Roman"/>
          <w:sz w:val="28"/>
          <w:szCs w:val="28"/>
        </w:rPr>
        <w:t xml:space="preserve">что связывает </w:t>
      </w:r>
      <w:r>
        <w:rPr>
          <w:rFonts w:ascii="Times New Roman" w:hAnsi="Times New Roman"/>
          <w:sz w:val="28"/>
          <w:szCs w:val="28"/>
        </w:rPr>
        <w:t xml:space="preserve"> между собой эти три города?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для того, чтобы это выяснить, я предлагаю отправиться в путешествие, хотите со мной?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Ребята, прежде чем отправиться в путешествие нам нужно подготовиться к нему, что мы возьмём с собой?(дети перечисляют вещи, которые могут пригодиться им в путешествии, среди них есть карта)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где можно взять карту? (ответы детей: купить в магазине, посмотреть в интернете, есть в группе и т.д.)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отправляемся за картой, первая остановка «Книжный магазин».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подходят к карте России, которая весит на стене. Остановка  «Россия»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Кто нам может показать границы нашей Родины  России?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показывают, воспитатель читает стихотворение: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велика моя земля!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широки просторы: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Озёра, реки и поля,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Леса и степь и горы!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Раскинулась моя земля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севера до юга.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Когда в одном краю весна –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другом снега и вьюга.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чем  для каждого из вас является Россия? (это наша Родина)</w:t>
      </w:r>
    </w:p>
    <w:p w:rsidR="00EA6666" w:rsidRPr="001642CC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верно, Россия – это наша большая Родина,  мы с вами россияне, как называется столица России? Найдите её на карте и покажите.(дети с помощью воспитателя находят  город Москву и показывают).</w:t>
      </w:r>
    </w:p>
    <w:p w:rsidR="00EA6666" w:rsidRPr="001642CC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 w:rsidRPr="001642C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Ребята, если Россия – это наша большая Родина, что же для каждого из вас город </w:t>
      </w:r>
      <w:r w:rsidRPr="001642CC">
        <w:rPr>
          <w:rFonts w:ascii="Times New Roman" w:hAnsi="Times New Roman"/>
          <w:sz w:val="28"/>
          <w:szCs w:val="28"/>
        </w:rPr>
        <w:t xml:space="preserve">Комсомольск-на-Амуре </w:t>
      </w:r>
      <w:r>
        <w:rPr>
          <w:rFonts w:ascii="Times New Roman" w:hAnsi="Times New Roman"/>
          <w:sz w:val="28"/>
          <w:szCs w:val="28"/>
        </w:rPr>
        <w:t xml:space="preserve">? (это место, где мы </w:t>
      </w:r>
      <w:r w:rsidRPr="001642CC">
        <w:rPr>
          <w:rFonts w:ascii="Times New Roman" w:hAnsi="Times New Roman"/>
          <w:sz w:val="28"/>
          <w:szCs w:val="28"/>
        </w:rPr>
        <w:t xml:space="preserve"> родились</w:t>
      </w:r>
      <w:r>
        <w:rPr>
          <w:rFonts w:ascii="Times New Roman" w:hAnsi="Times New Roman"/>
          <w:sz w:val="28"/>
          <w:szCs w:val="28"/>
        </w:rPr>
        <w:t>, это наша Родина, мы здесь живём)</w:t>
      </w:r>
      <w:r w:rsidRPr="001642CC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Вы ответили верно, я хочу добавить, что м</w:t>
      </w:r>
      <w:r w:rsidRPr="001642CC">
        <w:rPr>
          <w:rFonts w:ascii="Times New Roman" w:hAnsi="Times New Roman"/>
          <w:sz w:val="28"/>
          <w:szCs w:val="28"/>
        </w:rPr>
        <w:t xml:space="preserve">есто, где родился человек – город, село, деревню – называют малой родиной. </w:t>
      </w:r>
      <w:r>
        <w:rPr>
          <w:rFonts w:ascii="Times New Roman" w:hAnsi="Times New Roman"/>
          <w:sz w:val="28"/>
          <w:szCs w:val="28"/>
        </w:rPr>
        <w:t>Город Комсомольск-на-Амуре – это ваша малая родина. Предлагаю туда вернуться.</w:t>
      </w:r>
    </w:p>
    <w:p w:rsidR="00EA6666" w:rsidRPr="001642CC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642CC">
        <w:rPr>
          <w:rFonts w:ascii="Times New Roman" w:hAnsi="Times New Roman"/>
          <w:sz w:val="28"/>
          <w:szCs w:val="28"/>
        </w:rPr>
        <w:t>- Ребята, а вы знаете</w:t>
      </w:r>
      <w:r>
        <w:rPr>
          <w:rFonts w:ascii="Times New Roman" w:hAnsi="Times New Roman"/>
          <w:sz w:val="28"/>
          <w:szCs w:val="28"/>
        </w:rPr>
        <w:t xml:space="preserve">, на территории какого края </w:t>
      </w:r>
      <w:r w:rsidRPr="001642CC">
        <w:rPr>
          <w:rFonts w:ascii="Times New Roman" w:hAnsi="Times New Roman"/>
          <w:sz w:val="28"/>
          <w:szCs w:val="28"/>
        </w:rPr>
        <w:t xml:space="preserve"> находится наш город? (ответы детей</w:t>
      </w:r>
      <w:r>
        <w:rPr>
          <w:rFonts w:ascii="Times New Roman" w:hAnsi="Times New Roman"/>
          <w:sz w:val="28"/>
          <w:szCs w:val="28"/>
        </w:rPr>
        <w:t>: наш город находиться на территории Хабаровского края</w:t>
      </w:r>
      <w:r w:rsidRPr="001642CC">
        <w:rPr>
          <w:rFonts w:ascii="Times New Roman" w:hAnsi="Times New Roman"/>
          <w:sz w:val="28"/>
          <w:szCs w:val="28"/>
        </w:rPr>
        <w:t>)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642CC">
        <w:rPr>
          <w:rFonts w:ascii="Times New Roman" w:hAnsi="Times New Roman"/>
          <w:sz w:val="28"/>
          <w:szCs w:val="28"/>
        </w:rPr>
        <w:t>-Верно, наша малая родина город  Комсомольск-на Амуре находится на те</w:t>
      </w:r>
      <w:r>
        <w:rPr>
          <w:rFonts w:ascii="Times New Roman" w:hAnsi="Times New Roman"/>
          <w:sz w:val="28"/>
          <w:szCs w:val="28"/>
        </w:rPr>
        <w:t>рритории  Хабаровского края.  Предлагаю найти и показать его на карте.(дети находят и показывают). Остановка «Хабаровский край»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Край мой любимый – с туманными далями,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шумной тайгою, с тропами дальними –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Сколько бы дивных земель ни видали мы,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Нет  тебя лучше, красивей и ласковей…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ребята, на каком расстоянии находится наш Хабаровский края от столицы нашей Родины города Москвы, проследите это расстояние на карте.( очень далеко)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поэтому ещё наш край называют Дальний востоком.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 xml:space="preserve"> Воспитатель:</w:t>
      </w:r>
      <w:r w:rsidRPr="001642CC">
        <w:rPr>
          <w:rFonts w:ascii="Times New Roman" w:hAnsi="Times New Roman"/>
          <w:sz w:val="28"/>
          <w:szCs w:val="28"/>
        </w:rPr>
        <w:t xml:space="preserve"> ребята, </w:t>
      </w:r>
      <w:r>
        <w:rPr>
          <w:rFonts w:ascii="Times New Roman" w:hAnsi="Times New Roman"/>
          <w:sz w:val="28"/>
          <w:szCs w:val="28"/>
        </w:rPr>
        <w:t>кто из вас может объяснить, почему наш край называется Хабаровским?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(так как главный город Хабаровск)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 xml:space="preserve">Воспитатель: </w:t>
      </w:r>
      <w:r>
        <w:rPr>
          <w:rFonts w:ascii="Times New Roman" w:hAnsi="Times New Roman"/>
          <w:sz w:val="28"/>
          <w:szCs w:val="28"/>
        </w:rPr>
        <w:t>верно, главный город Хабаровского края – Хабаровск. Кто  из вас знает какую знаменательную дату будет праздновать Хабаровский край? (ответы детей, если никто не скажет правильно, то воспитатель говорит сам):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 каждой страны, края есть свои отличительные знаки – государственные символы. Есть они и у Хабаровского края. 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642CC">
        <w:rPr>
          <w:rFonts w:ascii="Times New Roman" w:hAnsi="Times New Roman"/>
          <w:sz w:val="28"/>
          <w:szCs w:val="28"/>
        </w:rPr>
        <w:t>- Ребята, какие символы нашег</w:t>
      </w:r>
      <w:r>
        <w:rPr>
          <w:rFonts w:ascii="Times New Roman" w:hAnsi="Times New Roman"/>
          <w:sz w:val="28"/>
          <w:szCs w:val="28"/>
        </w:rPr>
        <w:t>о края вы знаете? (герб, флаг)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 xml:space="preserve">Воспитатель: </w:t>
      </w:r>
      <w:r w:rsidRPr="001642C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где мы можем поподробнее узнать и рассмотреть символы Хабаровского края? Предлагаю отправиться в краеведческий музей. Это будет наша следующая остановка.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Дети подходят к столу, на котором лежат разрезные картинки с изображением герба и предлагает детям их собрать. (на картинках герба изображены разные животные, обитающие на территории Хабаровского края)</w:t>
      </w:r>
    </w:p>
    <w:p w:rsidR="00EA6666" w:rsidRPr="006A1EB4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Pr="006A1EB4">
        <w:rPr>
          <w:rFonts w:ascii="Times New Roman" w:hAnsi="Times New Roman"/>
          <w:b/>
          <w:sz w:val="28"/>
          <w:szCs w:val="28"/>
        </w:rPr>
        <w:t>Дидактическая  игра «Собери герб»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478C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sz w:val="28"/>
          <w:szCs w:val="28"/>
        </w:rPr>
        <w:t xml:space="preserve">  Посмотрите, сколько гербов у нас получилось, какой же из них настоящий? (дети высказывают свои предположения).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Давайте посмотрим </w:t>
      </w:r>
      <w:r w:rsidRPr="001642CC">
        <w:rPr>
          <w:rFonts w:ascii="Times New Roman" w:hAnsi="Times New Roman"/>
          <w:sz w:val="28"/>
          <w:szCs w:val="28"/>
        </w:rPr>
        <w:t xml:space="preserve"> фотографию гер</w:t>
      </w:r>
      <w:r>
        <w:rPr>
          <w:rFonts w:ascii="Times New Roman" w:hAnsi="Times New Roman"/>
          <w:sz w:val="28"/>
          <w:szCs w:val="28"/>
        </w:rPr>
        <w:t>ба  Хабаровского края и попытаем</w:t>
      </w:r>
      <w:r w:rsidRPr="001642CC">
        <w:rPr>
          <w:rFonts w:ascii="Times New Roman" w:hAnsi="Times New Roman"/>
          <w:sz w:val="28"/>
          <w:szCs w:val="28"/>
        </w:rPr>
        <w:t>ся объяснить, что обозначают символы, нарисованные на нём</w:t>
      </w:r>
      <w:r>
        <w:rPr>
          <w:rFonts w:ascii="Times New Roman" w:hAnsi="Times New Roman"/>
          <w:sz w:val="28"/>
          <w:szCs w:val="28"/>
        </w:rPr>
        <w:t>.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Какое животное изображено на гербе Хабаровского края?</w:t>
      </w:r>
    </w:p>
    <w:p w:rsidR="00EA6666" w:rsidRDefault="00EA6666" w:rsidP="000C1727">
      <w:pPr>
        <w:tabs>
          <w:tab w:val="left" w:pos="144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Почему именно медведя изобразили на гербе Хабаровского края? (потому что медведь сильный, может защитить)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Как вы думаете, почему у медведя высунут язык и красные глаза? </w:t>
      </w:r>
      <w:r>
        <w:rPr>
          <w:rFonts w:ascii="Times New Roman" w:hAnsi="Times New Roman"/>
          <w:noProof/>
          <w:sz w:val="28"/>
          <w:szCs w:val="28"/>
        </w:rPr>
        <w:t xml:space="preserve">По законам геральдики, это наука о символах  "красный </w:t>
      </w:r>
      <w:r w:rsidRPr="001642CC">
        <w:rPr>
          <w:rFonts w:ascii="Times New Roman" w:hAnsi="Times New Roman"/>
          <w:noProof/>
          <w:sz w:val="28"/>
          <w:szCs w:val="28"/>
        </w:rPr>
        <w:t xml:space="preserve"> глаз и высунутый язык" символизируют о том, что </w:t>
      </w:r>
      <w:r w:rsidRPr="003D71DE">
        <w:rPr>
          <w:rFonts w:ascii="Times New Roman" w:hAnsi="Times New Roman"/>
          <w:noProof/>
          <w:color w:val="000000"/>
          <w:sz w:val="28"/>
          <w:szCs w:val="28"/>
        </w:rPr>
        <w:t xml:space="preserve">медведь "вооружен".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>- Что держит в лапах медведь? (щит)</w:t>
      </w:r>
    </w:p>
    <w:p w:rsidR="00EA6666" w:rsidRPr="003D71DE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t>- На щите есть цыфры, которые обозначают год рождения города Хабаровска.</w:t>
      </w:r>
    </w:p>
    <w:p w:rsidR="00EA6666" w:rsidRPr="001642CC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68138D">
        <w:rPr>
          <w:rFonts w:ascii="Times New Roman" w:hAnsi="Times New Roman"/>
          <w:sz w:val="28"/>
          <w:szCs w:val="28"/>
          <w:u w:val="single"/>
        </w:rPr>
        <w:t xml:space="preserve">Рассказ воспитателя о </w:t>
      </w:r>
      <w:r w:rsidRPr="0068138D">
        <w:rPr>
          <w:rFonts w:ascii="Times New Roman" w:hAnsi="Times New Roman"/>
          <w:noProof/>
          <w:sz w:val="28"/>
          <w:szCs w:val="28"/>
          <w:u w:val="single"/>
        </w:rPr>
        <w:t xml:space="preserve"> гербе Хабаровского края</w:t>
      </w:r>
      <w:r>
        <w:rPr>
          <w:rFonts w:ascii="Times New Roman" w:hAnsi="Times New Roman"/>
          <w:noProof/>
          <w:sz w:val="28"/>
          <w:szCs w:val="28"/>
          <w:u w:val="single"/>
        </w:rPr>
        <w:t>, чтобы дополнить ответы детей</w:t>
      </w:r>
      <w:r w:rsidRPr="0068138D">
        <w:rPr>
          <w:rFonts w:ascii="Times New Roman" w:hAnsi="Times New Roman"/>
          <w:noProof/>
          <w:sz w:val="28"/>
          <w:szCs w:val="28"/>
          <w:u w:val="single"/>
        </w:rPr>
        <w:t>:</w:t>
      </w:r>
      <w:r>
        <w:rPr>
          <w:rFonts w:ascii="Times New Roman" w:hAnsi="Times New Roman"/>
          <w:noProof/>
          <w:sz w:val="28"/>
          <w:szCs w:val="28"/>
        </w:rPr>
        <w:t xml:space="preserve"> в центре щита</w:t>
      </w:r>
      <w:r w:rsidRPr="001642CC">
        <w:rPr>
          <w:rFonts w:ascii="Times New Roman" w:hAnsi="Times New Roman"/>
          <w:noProof/>
          <w:sz w:val="28"/>
          <w:szCs w:val="28"/>
        </w:rPr>
        <w:t>, на почетном месте, изображена мощная естественная фигура устойчиво сидящего на задних лапах   черного цвета белогрудого медведя, который пере</w:t>
      </w:r>
      <w:r>
        <w:rPr>
          <w:rFonts w:ascii="Times New Roman" w:hAnsi="Times New Roman"/>
          <w:noProof/>
          <w:sz w:val="28"/>
          <w:szCs w:val="28"/>
        </w:rPr>
        <w:t xml:space="preserve">дними лапами бережно прижимает к груди </w:t>
      </w:r>
      <w:r w:rsidRPr="001642CC">
        <w:rPr>
          <w:rFonts w:ascii="Times New Roman" w:hAnsi="Times New Roman"/>
          <w:noProof/>
          <w:sz w:val="28"/>
          <w:szCs w:val="28"/>
        </w:rPr>
        <w:t xml:space="preserve"> исторический герб Хабаровска.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1642CC">
        <w:rPr>
          <w:rFonts w:ascii="Times New Roman" w:hAnsi="Times New Roman"/>
          <w:noProof/>
          <w:sz w:val="28"/>
          <w:szCs w:val="28"/>
        </w:rPr>
        <w:t xml:space="preserve">Медведь – наш страж и защитник, с незапамятных времен являющийся символом, олицетворяющим Россию. С древности медведь </w:t>
      </w:r>
      <w:r>
        <w:rPr>
          <w:rFonts w:ascii="Times New Roman" w:hAnsi="Times New Roman"/>
          <w:noProof/>
          <w:sz w:val="28"/>
          <w:szCs w:val="28"/>
        </w:rPr>
        <w:t xml:space="preserve">пользовался </w:t>
      </w:r>
      <w:r w:rsidRPr="001642CC">
        <w:rPr>
          <w:rFonts w:ascii="Times New Roman" w:hAnsi="Times New Roman"/>
          <w:noProof/>
          <w:sz w:val="28"/>
          <w:szCs w:val="28"/>
        </w:rPr>
        <w:t xml:space="preserve"> уважением за силу и сноровку, всегда был одним из главных и любимых персонажей русских народных сказок. Медведь – символ предусмотрительности, страж и хранитель</w:t>
      </w:r>
      <w:r>
        <w:rPr>
          <w:rFonts w:ascii="Times New Roman" w:hAnsi="Times New Roman"/>
          <w:noProof/>
          <w:sz w:val="28"/>
          <w:szCs w:val="28"/>
        </w:rPr>
        <w:t>.</w:t>
      </w:r>
      <w:r w:rsidRPr="001642CC">
        <w:rPr>
          <w:rFonts w:ascii="Times New Roman" w:hAnsi="Times New Roman"/>
          <w:noProof/>
          <w:sz w:val="28"/>
          <w:szCs w:val="28"/>
        </w:rPr>
        <w:t xml:space="preserve">  </w:t>
      </w:r>
    </w:p>
    <w:p w:rsidR="00EA6666" w:rsidRPr="003D71DE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color w:val="FF0000"/>
          <w:sz w:val="28"/>
          <w:szCs w:val="28"/>
        </w:rPr>
      </w:pPr>
      <w:r w:rsidRPr="00A1478C">
        <w:rPr>
          <w:rFonts w:ascii="Times New Roman" w:hAnsi="Times New Roman"/>
          <w:b/>
          <w:noProof/>
          <w:sz w:val="28"/>
          <w:szCs w:val="28"/>
        </w:rPr>
        <w:t>Воспитатель:</w:t>
      </w:r>
      <w:r>
        <w:rPr>
          <w:rFonts w:ascii="Times New Roman" w:hAnsi="Times New Roman"/>
          <w:noProof/>
          <w:sz w:val="28"/>
          <w:szCs w:val="28"/>
        </w:rPr>
        <w:t xml:space="preserve"> итак, ребята, что вы нового вы узнали о гербе Хабаровского края?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A1478C">
        <w:rPr>
          <w:rFonts w:ascii="Times New Roman" w:hAnsi="Times New Roman"/>
          <w:b/>
          <w:noProof/>
          <w:sz w:val="28"/>
          <w:szCs w:val="28"/>
        </w:rPr>
        <w:t>Воспитатель:</w:t>
      </w:r>
      <w:r>
        <w:rPr>
          <w:rFonts w:ascii="Times New Roman" w:hAnsi="Times New Roman"/>
          <w:noProof/>
          <w:sz w:val="28"/>
          <w:szCs w:val="28"/>
        </w:rPr>
        <w:t xml:space="preserve">  а сейчас, предлагаю рассмотреть </w:t>
      </w:r>
      <w:r w:rsidRPr="001642CC">
        <w:rPr>
          <w:rFonts w:ascii="Times New Roman" w:hAnsi="Times New Roman"/>
          <w:noProof/>
          <w:sz w:val="28"/>
          <w:szCs w:val="28"/>
        </w:rPr>
        <w:t xml:space="preserve"> флаг Хабаровского края.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Дети подходят к флагу </w:t>
      </w:r>
      <w:r w:rsidRPr="001642CC">
        <w:rPr>
          <w:rFonts w:ascii="Times New Roman" w:hAnsi="Times New Roman"/>
          <w:noProof/>
          <w:sz w:val="28"/>
          <w:szCs w:val="28"/>
        </w:rPr>
        <w:t>Хабаровского края.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- какие цвета вы видите на флаге?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- Что обозначает каждый цвет?</w:t>
      </w:r>
    </w:p>
    <w:p w:rsidR="00EA6666" w:rsidRPr="001642CC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- Как располагаются цвета на флаге?</w:t>
      </w:r>
    </w:p>
    <w:p w:rsidR="00EA6666" w:rsidRPr="00BE717C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u w:val="single"/>
        </w:rPr>
      </w:pPr>
      <w:r w:rsidRPr="00BE717C">
        <w:rPr>
          <w:rFonts w:ascii="Times New Roman" w:hAnsi="Times New Roman"/>
          <w:noProof/>
          <w:sz w:val="28"/>
          <w:szCs w:val="28"/>
          <w:u w:val="single"/>
        </w:rPr>
        <w:t xml:space="preserve">Рассказ воспитателя о </w:t>
      </w:r>
      <w:r>
        <w:rPr>
          <w:rFonts w:ascii="Times New Roman" w:hAnsi="Times New Roman"/>
          <w:noProof/>
          <w:sz w:val="28"/>
          <w:szCs w:val="28"/>
          <w:u w:val="single"/>
        </w:rPr>
        <w:t>флаг</w:t>
      </w:r>
      <w:r w:rsidRPr="00BE717C">
        <w:rPr>
          <w:rFonts w:ascii="Times New Roman" w:hAnsi="Times New Roman"/>
          <w:noProof/>
          <w:sz w:val="28"/>
          <w:szCs w:val="28"/>
          <w:u w:val="single"/>
        </w:rPr>
        <w:t>е Хабаровского края</w:t>
      </w:r>
      <w:r>
        <w:rPr>
          <w:rFonts w:ascii="Times New Roman" w:hAnsi="Times New Roman"/>
          <w:noProof/>
          <w:sz w:val="28"/>
          <w:szCs w:val="28"/>
          <w:u w:val="single"/>
        </w:rPr>
        <w:t xml:space="preserve"> , чтобы  дополнить  ответы детей</w:t>
      </w:r>
      <w:r w:rsidRPr="00BE717C">
        <w:rPr>
          <w:rFonts w:ascii="Times New Roman" w:hAnsi="Times New Roman"/>
          <w:noProof/>
          <w:sz w:val="28"/>
          <w:szCs w:val="28"/>
          <w:u w:val="single"/>
        </w:rPr>
        <w:t>: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  <w:r w:rsidRPr="001642CC">
        <w:rPr>
          <w:rFonts w:ascii="Times New Roman" w:hAnsi="Times New Roman"/>
          <w:noProof/>
          <w:sz w:val="28"/>
          <w:szCs w:val="28"/>
        </w:rPr>
        <w:t>Голубой</w:t>
      </w:r>
      <w:r>
        <w:rPr>
          <w:rFonts w:ascii="Times New Roman" w:hAnsi="Times New Roman"/>
          <w:noProof/>
          <w:sz w:val="28"/>
          <w:szCs w:val="28"/>
        </w:rPr>
        <w:t xml:space="preserve"> цвет </w:t>
      </w:r>
      <w:r w:rsidRPr="001642CC">
        <w:rPr>
          <w:rFonts w:ascii="Times New Roman" w:hAnsi="Times New Roman"/>
          <w:noProof/>
          <w:sz w:val="28"/>
          <w:szCs w:val="28"/>
        </w:rPr>
        <w:t>– символ красоты, мягко</w:t>
      </w:r>
      <w:r>
        <w:rPr>
          <w:rFonts w:ascii="Times New Roman" w:hAnsi="Times New Roman"/>
          <w:noProof/>
          <w:sz w:val="28"/>
          <w:szCs w:val="28"/>
        </w:rPr>
        <w:t xml:space="preserve">сти, величия, </w:t>
      </w:r>
      <w:r w:rsidRPr="001642CC">
        <w:rPr>
          <w:rFonts w:ascii="Times New Roman" w:hAnsi="Times New Roman"/>
          <w:noProof/>
          <w:sz w:val="28"/>
          <w:szCs w:val="28"/>
        </w:rPr>
        <w:t xml:space="preserve"> символизирует и обширные водные ресурсы Хабаровского края. Зеленый</w:t>
      </w:r>
      <w:r>
        <w:rPr>
          <w:rFonts w:ascii="Times New Roman" w:hAnsi="Times New Roman"/>
          <w:noProof/>
          <w:sz w:val="28"/>
          <w:szCs w:val="28"/>
        </w:rPr>
        <w:t xml:space="preserve"> цвет </w:t>
      </w:r>
      <w:r w:rsidRPr="001642CC">
        <w:rPr>
          <w:rFonts w:ascii="Times New Roman" w:hAnsi="Times New Roman"/>
          <w:noProof/>
          <w:sz w:val="28"/>
          <w:szCs w:val="28"/>
        </w:rPr>
        <w:t xml:space="preserve"> – символ надежды, радости, изобилия, на </w:t>
      </w:r>
      <w:r>
        <w:rPr>
          <w:rFonts w:ascii="Times New Roman" w:hAnsi="Times New Roman"/>
          <w:noProof/>
          <w:sz w:val="28"/>
          <w:szCs w:val="28"/>
        </w:rPr>
        <w:t xml:space="preserve">флаге символизирует </w:t>
      </w:r>
      <w:r w:rsidRPr="001642CC">
        <w:rPr>
          <w:rFonts w:ascii="Times New Roman" w:hAnsi="Times New Roman"/>
          <w:noProof/>
          <w:sz w:val="28"/>
          <w:szCs w:val="28"/>
        </w:rPr>
        <w:t xml:space="preserve"> флору нашего края, "бескрай</w:t>
      </w:r>
      <w:r>
        <w:rPr>
          <w:rFonts w:ascii="Times New Roman" w:hAnsi="Times New Roman"/>
          <w:noProof/>
          <w:sz w:val="28"/>
          <w:szCs w:val="28"/>
        </w:rPr>
        <w:t xml:space="preserve">нее море тайги". Белый цвет </w:t>
      </w:r>
      <w:r w:rsidRPr="001642CC">
        <w:rPr>
          <w:rFonts w:ascii="Times New Roman" w:hAnsi="Times New Roman"/>
          <w:noProof/>
          <w:sz w:val="28"/>
          <w:szCs w:val="28"/>
        </w:rPr>
        <w:t xml:space="preserve"> –</w:t>
      </w:r>
      <w:r>
        <w:rPr>
          <w:rFonts w:ascii="Times New Roman" w:hAnsi="Times New Roman"/>
          <w:noProof/>
          <w:sz w:val="28"/>
          <w:szCs w:val="28"/>
        </w:rPr>
        <w:t xml:space="preserve"> </w:t>
      </w:r>
      <w:r w:rsidRPr="001642CC">
        <w:rPr>
          <w:rFonts w:ascii="Times New Roman" w:hAnsi="Times New Roman"/>
          <w:noProof/>
          <w:sz w:val="28"/>
          <w:szCs w:val="28"/>
        </w:rPr>
        <w:t xml:space="preserve"> он отражает безо</w:t>
      </w:r>
      <w:r>
        <w:rPr>
          <w:rFonts w:ascii="Times New Roman" w:hAnsi="Times New Roman"/>
          <w:noProof/>
          <w:sz w:val="28"/>
          <w:szCs w:val="28"/>
        </w:rPr>
        <w:t xml:space="preserve">блачное, мирное небо, доброту </w:t>
      </w:r>
      <w:r w:rsidRPr="001642CC">
        <w:rPr>
          <w:rFonts w:ascii="Times New Roman" w:hAnsi="Times New Roman"/>
          <w:noProof/>
          <w:sz w:val="28"/>
          <w:szCs w:val="28"/>
        </w:rPr>
        <w:t xml:space="preserve"> жителей Хабаровского края.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1642CC">
        <w:rPr>
          <w:rFonts w:ascii="Times New Roman" w:hAnsi="Times New Roman"/>
          <w:noProof/>
          <w:sz w:val="28"/>
          <w:szCs w:val="28"/>
        </w:rPr>
        <w:t xml:space="preserve"> Воспитатель приглашает детей </w:t>
      </w:r>
      <w:r>
        <w:rPr>
          <w:rFonts w:ascii="Times New Roman" w:hAnsi="Times New Roman"/>
          <w:noProof/>
          <w:sz w:val="28"/>
          <w:szCs w:val="28"/>
        </w:rPr>
        <w:t xml:space="preserve"> присесть на ковёр, чтобы  поиграть.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На ковре разложены части флага разных цветов. Детям  предлагается выбрать нужные по цвету части  и собрать флаг </w:t>
      </w:r>
      <w:r w:rsidRPr="004A1FFF">
        <w:rPr>
          <w:rFonts w:ascii="Times New Roman" w:hAnsi="Times New Roman"/>
          <w:noProof/>
          <w:sz w:val="28"/>
          <w:szCs w:val="28"/>
        </w:rPr>
        <w:t>Хабаровского края</w:t>
      </w:r>
      <w:r>
        <w:rPr>
          <w:rFonts w:ascii="Times New Roman" w:hAnsi="Times New Roman"/>
          <w:noProof/>
          <w:sz w:val="28"/>
          <w:szCs w:val="28"/>
        </w:rPr>
        <w:t>. (под музыку)</w:t>
      </w:r>
    </w:p>
    <w:p w:rsidR="00EA6666" w:rsidRPr="006A1EB4" w:rsidRDefault="00EA6666" w:rsidP="000C1727">
      <w:pPr>
        <w:spacing w:after="0" w:line="360" w:lineRule="auto"/>
        <w:jc w:val="both"/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 xml:space="preserve">                       </w:t>
      </w:r>
      <w:r w:rsidRPr="006A1EB4">
        <w:rPr>
          <w:rFonts w:ascii="Times New Roman" w:hAnsi="Times New Roman"/>
          <w:b/>
          <w:noProof/>
          <w:sz w:val="28"/>
          <w:szCs w:val="28"/>
        </w:rPr>
        <w:t>Дидактическая игра «Выложи флаг».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A1478C">
        <w:rPr>
          <w:rFonts w:ascii="Times New Roman" w:hAnsi="Times New Roman"/>
          <w:b/>
          <w:noProof/>
          <w:sz w:val="28"/>
          <w:szCs w:val="28"/>
        </w:rPr>
        <w:t>Воспитатель:</w:t>
      </w:r>
      <w:r>
        <w:rPr>
          <w:rFonts w:ascii="Times New Roman" w:hAnsi="Times New Roman"/>
          <w:noProof/>
          <w:sz w:val="28"/>
          <w:szCs w:val="28"/>
        </w:rPr>
        <w:t xml:space="preserve"> Молодцы, ребята! Хочу у вас спросить, как нужно относиться к государственной символике вашей Родины? (нельзя бросать, махать, мять, подрисовывать и т.д.) Верно, ребята, к символам нашей большой и малой Родины нужно относиться уважительно. Ну что, отправляемся дальше?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Под </w:t>
      </w:r>
      <w:r>
        <w:rPr>
          <w:rFonts w:ascii="Times New Roman" w:hAnsi="Times New Roman"/>
          <w:noProof/>
          <w:color w:val="FF0000"/>
          <w:sz w:val="28"/>
          <w:szCs w:val="28"/>
        </w:rPr>
        <w:t xml:space="preserve"> </w:t>
      </w:r>
      <w:r w:rsidRPr="004A1FFF">
        <w:rPr>
          <w:rFonts w:ascii="Times New Roman" w:hAnsi="Times New Roman"/>
          <w:noProof/>
          <w:sz w:val="28"/>
          <w:szCs w:val="28"/>
        </w:rPr>
        <w:t xml:space="preserve">музыку </w:t>
      </w:r>
      <w:r>
        <w:rPr>
          <w:rFonts w:ascii="Times New Roman" w:hAnsi="Times New Roman"/>
          <w:noProof/>
          <w:sz w:val="28"/>
          <w:szCs w:val="28"/>
        </w:rPr>
        <w:t xml:space="preserve"> В. Шаинского «Багульник» </w:t>
      </w:r>
      <w:r w:rsidRPr="004A1FFF">
        <w:rPr>
          <w:rFonts w:ascii="Times New Roman" w:hAnsi="Times New Roman"/>
          <w:noProof/>
          <w:sz w:val="28"/>
          <w:szCs w:val="28"/>
        </w:rPr>
        <w:t xml:space="preserve">дети </w:t>
      </w:r>
      <w:r>
        <w:rPr>
          <w:rFonts w:ascii="Times New Roman" w:hAnsi="Times New Roman"/>
          <w:noProof/>
          <w:sz w:val="28"/>
          <w:szCs w:val="28"/>
        </w:rPr>
        <w:t xml:space="preserve"> подходят к столу, на котором разложены 7 больших конвертов.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- Сколько здесь конвертов?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- Кто знает, почему их 7?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- Что может быть в этих конвертах?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- Давайте посмотрим, что же в них. Мне кажется, что это непростые конверты и в них прячутся какие-то чудеса.</w:t>
      </w:r>
    </w:p>
    <w:p w:rsidR="00EA6666" w:rsidRPr="004A1FFF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Дети распечатывают конверты и находят 3 «чуда» (три фотографии: амурский тигр, лотос Комарова, озеро Амут).</w:t>
      </w:r>
    </w:p>
    <w:p w:rsidR="00EA6666" w:rsidRPr="001642CC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A1478C">
        <w:rPr>
          <w:rFonts w:ascii="Times New Roman" w:hAnsi="Times New Roman"/>
          <w:b/>
          <w:noProof/>
          <w:sz w:val="28"/>
          <w:szCs w:val="28"/>
        </w:rPr>
        <w:t>Воспитатель:</w:t>
      </w:r>
      <w:r>
        <w:rPr>
          <w:rFonts w:ascii="Times New Roman" w:hAnsi="Times New Roman"/>
          <w:noProof/>
          <w:sz w:val="28"/>
          <w:szCs w:val="28"/>
        </w:rPr>
        <w:t xml:space="preserve"> ребята,  </w:t>
      </w:r>
      <w:r w:rsidRPr="001642CC">
        <w:rPr>
          <w:rFonts w:ascii="Times New Roman" w:hAnsi="Times New Roman"/>
          <w:noProof/>
          <w:sz w:val="28"/>
          <w:szCs w:val="28"/>
        </w:rPr>
        <w:t xml:space="preserve">мы живём в  необыкновенном  </w:t>
      </w:r>
      <w:r>
        <w:rPr>
          <w:rFonts w:ascii="Times New Roman" w:hAnsi="Times New Roman"/>
          <w:noProof/>
          <w:sz w:val="28"/>
          <w:szCs w:val="28"/>
        </w:rPr>
        <w:t xml:space="preserve">крае. В нём есть 7 чудесных  природных достопримечательностей </w:t>
      </w:r>
      <w:r w:rsidRPr="001642CC">
        <w:rPr>
          <w:rFonts w:ascii="Times New Roman" w:hAnsi="Times New Roman"/>
          <w:noProof/>
          <w:sz w:val="28"/>
          <w:szCs w:val="28"/>
        </w:rPr>
        <w:t>, которых больше нет ни в одном уголке мира. Может быть кто-нибудь из вас знает, к</w:t>
      </w:r>
      <w:r>
        <w:rPr>
          <w:rFonts w:ascii="Times New Roman" w:hAnsi="Times New Roman"/>
          <w:noProof/>
          <w:sz w:val="28"/>
          <w:szCs w:val="28"/>
        </w:rPr>
        <w:t>ак они называются? (лотос, тигр, озеро Амут)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1642CC">
        <w:rPr>
          <w:rFonts w:ascii="Times New Roman" w:hAnsi="Times New Roman"/>
          <w:noProof/>
          <w:sz w:val="28"/>
          <w:szCs w:val="28"/>
        </w:rPr>
        <w:t>Воспитатель кратко р</w:t>
      </w:r>
      <w:r>
        <w:rPr>
          <w:rFonts w:ascii="Times New Roman" w:hAnsi="Times New Roman"/>
          <w:noProof/>
          <w:sz w:val="28"/>
          <w:szCs w:val="28"/>
        </w:rPr>
        <w:t>ассказывает о каждой достопримечательности, дети делятся своим опытом.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- Сколько «чудес»  Хабаровского края мы увидели? (3)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- Сколько всего «чудес» в Хабаровском крае? (7) Сколько ещё нужно найти? (4)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- Ребята, к сожалению, я не успела найти эти четыре «чуда» и хочу обратиться к вам за помощью. Вы могли бы дома с родителями найти ещё 4 «чуда» Хабаровского края и на следующем занятии рассказать о них нам. Поможете мне? Хорошо, договорились.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Продолжим наше путешествие, следующая остановка  «Хорошо и плохо».</w:t>
      </w:r>
    </w:p>
    <w:p w:rsidR="00EA6666" w:rsidRPr="001642CC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Дети садятся на стулья.</w:t>
      </w:r>
    </w:p>
    <w:p w:rsidR="00EA6666" w:rsidRPr="001642CC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A1478C">
        <w:rPr>
          <w:rFonts w:ascii="Times New Roman" w:hAnsi="Times New Roman"/>
          <w:b/>
          <w:noProof/>
          <w:sz w:val="28"/>
          <w:szCs w:val="28"/>
        </w:rPr>
        <w:t xml:space="preserve">Воспитатель: </w:t>
      </w:r>
      <w:r>
        <w:rPr>
          <w:rFonts w:ascii="Times New Roman" w:hAnsi="Times New Roman"/>
          <w:noProof/>
          <w:sz w:val="28"/>
          <w:szCs w:val="28"/>
        </w:rPr>
        <w:t xml:space="preserve">Ребята, всегда ли человек – друг природе? </w:t>
      </w:r>
      <w:r w:rsidRPr="001642CC">
        <w:rPr>
          <w:rFonts w:ascii="Times New Roman" w:hAnsi="Times New Roman"/>
          <w:noProof/>
          <w:sz w:val="28"/>
          <w:szCs w:val="28"/>
        </w:rPr>
        <w:t xml:space="preserve"> Как  вы понимаете пословицу «Тот свой край не любит, кто природу губит» (Рассуждения детей)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EA6666" w:rsidRPr="00F92568" w:rsidRDefault="00EA6666" w:rsidP="000C1727">
      <w:pPr>
        <w:spacing w:after="0" w:line="360" w:lineRule="auto"/>
        <w:jc w:val="both"/>
        <w:rPr>
          <w:rFonts w:ascii="Times New Roman" w:hAnsi="Times New Roman"/>
          <w:b/>
          <w:noProof/>
          <w:sz w:val="28"/>
          <w:szCs w:val="28"/>
        </w:rPr>
      </w:pPr>
      <w:r w:rsidRPr="00F92568">
        <w:rPr>
          <w:rFonts w:ascii="Times New Roman" w:hAnsi="Times New Roman"/>
          <w:b/>
          <w:noProof/>
          <w:sz w:val="28"/>
          <w:szCs w:val="28"/>
        </w:rPr>
        <w:t>Дидактическая игра «Хорошо и плохо»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Дети по очереди выбирают лист бумаги, на котором изображены картинки «Костёр», «Речка», «Растение», «Грибы». Воспитатель  предлагает детям найти  хорошее и плохое.</w:t>
      </w:r>
      <w:r w:rsidRPr="0067591E">
        <w:rPr>
          <w:rFonts w:ascii="Times New Roman" w:hAnsi="Times New Roman"/>
          <w:noProof/>
          <w:sz w:val="28"/>
          <w:szCs w:val="28"/>
        </w:rPr>
        <w:t xml:space="preserve">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A1478C">
        <w:rPr>
          <w:rFonts w:ascii="Times New Roman" w:hAnsi="Times New Roman"/>
          <w:b/>
          <w:noProof/>
          <w:sz w:val="28"/>
          <w:szCs w:val="28"/>
        </w:rPr>
        <w:t>Воспитатель:</w:t>
      </w:r>
      <w:r>
        <w:rPr>
          <w:rFonts w:ascii="Times New Roman" w:hAnsi="Times New Roman"/>
          <w:noProof/>
          <w:sz w:val="28"/>
          <w:szCs w:val="28"/>
        </w:rPr>
        <w:t xml:space="preserve"> как же, ребята, нужно относиться к природе? (беречь, охранять и т.д.)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A1478C">
        <w:rPr>
          <w:rFonts w:ascii="Times New Roman" w:hAnsi="Times New Roman"/>
          <w:b/>
          <w:noProof/>
          <w:sz w:val="28"/>
          <w:szCs w:val="28"/>
        </w:rPr>
        <w:t>Воспитатель:</w:t>
      </w:r>
      <w:r w:rsidRPr="001642CC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Ребята, что для себя вы узнали нового о Хабаровском крае, какими впечатлениями вы бы хотели поделиться с другими людьми?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A1478C">
        <w:rPr>
          <w:rFonts w:ascii="Times New Roman" w:hAnsi="Times New Roman"/>
          <w:b/>
          <w:noProof/>
          <w:sz w:val="28"/>
          <w:szCs w:val="28"/>
        </w:rPr>
        <w:t>Воспитатель:</w:t>
      </w:r>
      <w:r>
        <w:rPr>
          <w:rFonts w:ascii="Times New Roman" w:hAnsi="Times New Roman"/>
          <w:noProof/>
          <w:sz w:val="28"/>
          <w:szCs w:val="28"/>
        </w:rPr>
        <w:t xml:space="preserve"> вот сколько оказывается вы узнали о Хабаровском крае, </w:t>
      </w:r>
      <w:r w:rsidRPr="001642CC">
        <w:rPr>
          <w:rFonts w:ascii="Times New Roman" w:hAnsi="Times New Roman"/>
          <w:noProof/>
          <w:sz w:val="28"/>
          <w:szCs w:val="28"/>
        </w:rPr>
        <w:t xml:space="preserve">как же нам донести </w:t>
      </w:r>
      <w:r>
        <w:rPr>
          <w:rFonts w:ascii="Times New Roman" w:hAnsi="Times New Roman"/>
          <w:noProof/>
          <w:sz w:val="28"/>
          <w:szCs w:val="28"/>
        </w:rPr>
        <w:t xml:space="preserve"> ваши яркие впечатления </w:t>
      </w:r>
      <w:r w:rsidRPr="001642CC">
        <w:rPr>
          <w:rFonts w:ascii="Times New Roman" w:hAnsi="Times New Roman"/>
          <w:noProof/>
          <w:sz w:val="28"/>
          <w:szCs w:val="28"/>
        </w:rPr>
        <w:t xml:space="preserve"> до других людей</w:t>
      </w:r>
      <w:r>
        <w:rPr>
          <w:rFonts w:ascii="Times New Roman" w:hAnsi="Times New Roman"/>
          <w:noProof/>
          <w:sz w:val="28"/>
          <w:szCs w:val="28"/>
        </w:rPr>
        <w:t>, например до малышей нашего детского сада</w:t>
      </w:r>
      <w:r w:rsidRPr="001642CC">
        <w:rPr>
          <w:rFonts w:ascii="Times New Roman" w:hAnsi="Times New Roman"/>
          <w:noProof/>
          <w:sz w:val="28"/>
          <w:szCs w:val="28"/>
        </w:rPr>
        <w:t>?</w:t>
      </w:r>
      <w:r>
        <w:rPr>
          <w:rFonts w:ascii="Times New Roman" w:hAnsi="Times New Roman"/>
          <w:noProof/>
          <w:sz w:val="28"/>
          <w:szCs w:val="28"/>
        </w:rPr>
        <w:t xml:space="preserve"> 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1642CC">
        <w:rPr>
          <w:rFonts w:ascii="Times New Roman" w:hAnsi="Times New Roman"/>
          <w:noProof/>
          <w:sz w:val="28"/>
          <w:szCs w:val="28"/>
        </w:rPr>
        <w:t>Дети предлагают нарисовать рисунки, слепить</w:t>
      </w:r>
      <w:r>
        <w:rPr>
          <w:rFonts w:ascii="Times New Roman" w:hAnsi="Times New Roman"/>
          <w:noProof/>
          <w:sz w:val="28"/>
          <w:szCs w:val="28"/>
        </w:rPr>
        <w:t xml:space="preserve"> поделки, выполнить аппликацию , в которых они отразят свои знания и впечатления о Хабаровском крае.</w:t>
      </w:r>
    </w:p>
    <w:p w:rsidR="00EA6666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EA6666" w:rsidRPr="001642CC" w:rsidRDefault="00EA6666" w:rsidP="000C1727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EA6666" w:rsidRPr="001642CC" w:rsidRDefault="00EA6666" w:rsidP="000C172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EA6666" w:rsidRPr="00380EDA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 w:rsidRPr="00380EDA">
        <w:rPr>
          <w:rFonts w:ascii="Times New Roman" w:hAnsi="Times New Roman"/>
          <w:b/>
          <w:sz w:val="28"/>
          <w:szCs w:val="28"/>
        </w:rPr>
        <w:t xml:space="preserve">             Конспект занятия по познавательному развитию</w:t>
      </w:r>
    </w:p>
    <w:p w:rsidR="00EA6666" w:rsidRPr="00380EDA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 w:rsidRPr="00380EDA">
        <w:rPr>
          <w:rFonts w:ascii="Times New Roman" w:hAnsi="Times New Roman"/>
          <w:b/>
          <w:sz w:val="28"/>
          <w:szCs w:val="28"/>
        </w:rPr>
        <w:t xml:space="preserve">                             (региональному компоненту)</w:t>
      </w:r>
    </w:p>
    <w:p w:rsidR="00EA6666" w:rsidRPr="00380EDA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 w:rsidRPr="00380EDA">
        <w:rPr>
          <w:rFonts w:ascii="Times New Roman" w:hAnsi="Times New Roman"/>
          <w:b/>
          <w:sz w:val="28"/>
          <w:szCs w:val="28"/>
        </w:rPr>
        <w:t xml:space="preserve">                              в подготовительной группе</w:t>
      </w:r>
    </w:p>
    <w:p w:rsidR="00EA6666" w:rsidRPr="00380EDA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 w:rsidRPr="00380EDA">
        <w:rPr>
          <w:rFonts w:ascii="Times New Roman" w:hAnsi="Times New Roman"/>
          <w:b/>
          <w:sz w:val="28"/>
          <w:szCs w:val="28"/>
        </w:rPr>
        <w:t xml:space="preserve">                                 Тема: « Дети Амура»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C0508F">
        <w:rPr>
          <w:rFonts w:ascii="Times New Roman" w:hAnsi="Times New Roman"/>
          <w:b/>
          <w:sz w:val="28"/>
          <w:szCs w:val="28"/>
        </w:rPr>
        <w:t xml:space="preserve">Цель: </w:t>
      </w:r>
      <w:r>
        <w:rPr>
          <w:rFonts w:ascii="Times New Roman" w:hAnsi="Times New Roman"/>
          <w:sz w:val="28"/>
          <w:szCs w:val="28"/>
        </w:rPr>
        <w:t>воспитывать первоначальные представления о коренных народах, о принадлежности каждого человека к определённой национальности.</w:t>
      </w:r>
    </w:p>
    <w:p w:rsidR="00EA6666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 w:rsidRPr="00C0508F">
        <w:rPr>
          <w:rFonts w:ascii="Times New Roman" w:hAnsi="Times New Roman"/>
          <w:b/>
          <w:sz w:val="28"/>
          <w:szCs w:val="28"/>
        </w:rPr>
        <w:t>Задачи:</w:t>
      </w:r>
    </w:p>
    <w:p w:rsidR="00EA6666" w:rsidRDefault="00EA6666" w:rsidP="000C1727">
      <w:pPr>
        <w:pStyle w:val="ListParagraph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 w:rsidRPr="00C0508F"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>ормировать представления о коренных народах Дальнего Востока.</w:t>
      </w:r>
    </w:p>
    <w:p w:rsidR="00EA6666" w:rsidRDefault="00EA6666" w:rsidP="000C1727">
      <w:pPr>
        <w:pStyle w:val="ListParagraph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Развивать умение применять знания о национальной культуре в рахных видах деятельности.</w:t>
      </w:r>
    </w:p>
    <w:p w:rsidR="00EA6666" w:rsidRDefault="00EA6666" w:rsidP="000C1727">
      <w:pPr>
        <w:pStyle w:val="ListParagraph"/>
        <w:numPr>
          <w:ilvl w:val="0"/>
          <w:numId w:val="1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Воспитывать у детей эмоционально-положительное отношение к местам , где родился.</w:t>
      </w:r>
    </w:p>
    <w:p w:rsidR="00EA6666" w:rsidRDefault="00EA6666" w:rsidP="000C1727">
      <w:pPr>
        <w:pStyle w:val="ListParagraph"/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</w:p>
    <w:p w:rsidR="00EA6666" w:rsidRPr="00C0508F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 w:rsidRPr="00C0508F">
        <w:rPr>
          <w:rFonts w:ascii="Times New Roman" w:hAnsi="Times New Roman"/>
          <w:b/>
          <w:sz w:val="28"/>
          <w:szCs w:val="28"/>
        </w:rPr>
        <w:t>Предварительная работа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C0508F">
        <w:rPr>
          <w:rFonts w:ascii="Times New Roman" w:hAnsi="Times New Roman"/>
          <w:sz w:val="28"/>
          <w:szCs w:val="28"/>
        </w:rPr>
        <w:t xml:space="preserve">Рассматривание </w:t>
      </w:r>
      <w:r>
        <w:rPr>
          <w:rFonts w:ascii="Times New Roman" w:hAnsi="Times New Roman"/>
          <w:sz w:val="28"/>
          <w:szCs w:val="28"/>
        </w:rPr>
        <w:t>презентации о малых народах Дальнего Востока , чтение нанайской сказки « Айога» , чтение сказки « Медведь и бедный охотник», разучивание игры « Рыбаки и рыбки» , рассматривание репродукции художника Г.Павлишина « Большая судьба малых народов Дальнего Востока»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b/>
          <w:sz w:val="28"/>
          <w:szCs w:val="28"/>
        </w:rPr>
      </w:pPr>
      <w:r w:rsidRPr="00C0508F">
        <w:rPr>
          <w:rFonts w:ascii="Times New Roman" w:hAnsi="Times New Roman"/>
          <w:b/>
          <w:sz w:val="28"/>
          <w:szCs w:val="28"/>
        </w:rPr>
        <w:t xml:space="preserve">                                    Ход занятия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FE7E61">
        <w:rPr>
          <w:rFonts w:ascii="Times New Roman" w:hAnsi="Times New Roman"/>
          <w:sz w:val="28"/>
          <w:szCs w:val="28"/>
        </w:rPr>
        <w:t>Мы с вами</w:t>
      </w:r>
      <w:r>
        <w:rPr>
          <w:rFonts w:ascii="Times New Roman" w:hAnsi="Times New Roman"/>
          <w:sz w:val="28"/>
          <w:szCs w:val="28"/>
        </w:rPr>
        <w:t xml:space="preserve"> читали нанайскую сказку «Медведь и бедный охотник» (  « Лукошко» 2 класс) . Вспоминай те , как начинается сказка . « … В том самом месте , где…» Давайте поможем охотнику – оденем его в красивую тёплую одежду . Для этого сядем за столы 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Молодцы! Охотника мы одели , давайте подарим ему жилище . Как оно называется по-нанайски ? Правильно , « Де». И не нужен теперь ему ленивый друг Медведь. Вспоминайте , как говорил охотник про медведя. Правильно : « С ленивым дружить будешь – сам ленивый станешь».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Сегодня у нас ленивых нет. Все справились с заданием. И сейчас я предлагаю вам поиграть в нанайскую игру « Рыбаки и рыбки» 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с вами живём на Дальнем Востоке . Нанайцы , как и соседние им народы Дальнего Востока – ульчи, орочи , негидальцы, нивхи , издавна селились по берегам Амура , где их привлекало обилие рыбы и пушного зверя .Ловкие руки нанайских женщин научились обрабатывать звериные шкурки  и рыбью кожу , шить из них одежду , ковры, обильно украшая их аппликациями и вышивкой.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Перед нами расположено жилище нанайцев. Рассмотрим , что находится внутри.( Дети рассказывают) . Ковёр , лодка – оморочка , куркэ , уел – берестяные коробки , одежда – кухлянка , варежки , унты , а так же шесты , верёвка.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У нанайского народа очень красивая национальная одежда . Среди вас есть дети в нанайской одежде. ( Детям предлагается рассмотреть одежду детей и назвать её)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Усаживайтесь поудобней , мы продолжим рассказ. Сейчас очень изменилась жизнь нанайцев , из своих старых де они переселились в новые удобные дома. Но не забывают нанайцы свои красочные костюмы , украшения . В каждом доме они есть. Не забывают они  свои старинные  песни , танцы , игры .В своих танцах они показывают , как охотники охотятся на зверей , а рыбаки ловят рыбу. Сейчас вы увидите такой танец в исполнении наших детей . Слушая их , дивишься этим забавным историям про птиц , зверей  а понимаешь – ведь это про людей. А какие нанайские сказки мы с вами читали? ( « Айога» , « Медведь и лиса» , « Ворон» ) 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Наступила зима, холодно одной мышке , нет у ней тёплой одежды. Давайте поможем мышке – оденем её в красивую , тёплую одежду нанайскую одежду. А для этого мы сядем за столы.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вы думаете , какая нанайская одежда нужна охотнику для зимы? ( кухлянка, унты, варежки) . Всю одежду вы должны украсить нанайским орнаментом. ( вызываются двое детей , чтобы внимательно рассмотрели орнамент).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Недаром говорит нанайская пословица « Дружба силу добавляет». У нанайского народа есть интересная игра « Рыбаки и рыбки» . Очень любят играть в неё нанайские дети. Мы сейчас поиграем , хотите? В нашем музее есть для игры верёвка ( напоминаю правила) .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вам запомнилось и понравилось в нашем музее? ( ответы детей)</w:t>
      </w:r>
    </w:p>
    <w:p w:rsidR="00EA6666" w:rsidRPr="00FE7E61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Прощаюсь с детьми по нанайски.</w:t>
      </w:r>
    </w:p>
    <w:p w:rsidR="00EA6666" w:rsidRDefault="00EA6666" w:rsidP="000C1727">
      <w:pPr>
        <w:jc w:val="both"/>
      </w:pPr>
    </w:p>
    <w:p w:rsidR="00EA6666" w:rsidRPr="00380EDA" w:rsidRDefault="00EA6666" w:rsidP="000C1727">
      <w:pPr>
        <w:jc w:val="both"/>
        <w:rPr>
          <w:rFonts w:ascii="Times New Roman" w:hAnsi="Times New Roman"/>
          <w:b/>
          <w:sz w:val="32"/>
          <w:szCs w:val="32"/>
        </w:rPr>
      </w:pPr>
      <w:r w:rsidRPr="00380EDA">
        <w:rPr>
          <w:rFonts w:ascii="Times New Roman" w:hAnsi="Times New Roman"/>
          <w:b/>
          <w:sz w:val="32"/>
          <w:szCs w:val="32"/>
        </w:rPr>
        <w:t xml:space="preserve">                     Беседа по региональному компоненту</w:t>
      </w:r>
    </w:p>
    <w:p w:rsidR="00EA6666" w:rsidRPr="00380EDA" w:rsidRDefault="00EA6666" w:rsidP="000C1727">
      <w:pPr>
        <w:jc w:val="both"/>
        <w:rPr>
          <w:rFonts w:ascii="Times New Roman" w:hAnsi="Times New Roman"/>
          <w:b/>
          <w:sz w:val="32"/>
          <w:szCs w:val="32"/>
        </w:rPr>
      </w:pPr>
      <w:r w:rsidRPr="00380EDA">
        <w:rPr>
          <w:rFonts w:ascii="Times New Roman" w:hAnsi="Times New Roman"/>
          <w:b/>
          <w:sz w:val="32"/>
          <w:szCs w:val="32"/>
        </w:rPr>
        <w:t xml:space="preserve">                     Тема : « Мы дружбой единой крепки»  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 Цель: Ознакомление детей с национальностями Дальнего Востока 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Задачи: -формировать у детей представления об окружающем мире                                                                      и его многообразии ;  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              - закреплять и обобщать знания детей о народах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                населяющих Дальний Восток ;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              -воспитывать уважительное , доброжелательное отношение к культуре 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               Нашей Родины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              - воспитывать в детях гражданско-патриотические чувства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                                         Предварительная работа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>Рассматривание репродукций художника Г.Павлишина « Большая судьба малых народов Дальнего Востока» «Приамурье моё» Разучивание игры «Рыбаки и рыбки» танца- импровизации «Охота» чтение сказки «Медведь и бедный охотник»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                                            Ход занятия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>Ребята мы с вами читали нанайскую сказку «Медведь и бедный охотник» (Лукошко )Вспоминайте ,как начинается сказка « В том самом месте, где…» Давайте поможем охотнику –оденем его в красивую тёплую одежду. Для этого сядем за столы.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Молодцы! Охотника мы одели , давайте подарим ему жилище . Как оно называется по-нанайски? Правильно «Де» . И не нужен теперь , ему ленивый друг Медведь. Вспоминайте ,как говорил охотник про медведя. Правильно: « С ленивым дружить будешь- сам ленивый станешь» . 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 xml:space="preserve">Сегодня у нас ленивых нет. Все справились с заданием. И сейчас я предлагаю вам поиграть в </w:t>
      </w:r>
      <w:r>
        <w:rPr>
          <w:rFonts w:ascii="Times New Roman" w:hAnsi="Times New Roman"/>
          <w:sz w:val="28"/>
          <w:szCs w:val="28"/>
        </w:rPr>
        <w:t>нанайскую игру « Рыбаки и рыбки»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>Мы с вами живём на Дальнем Востоке, нанайцы ,как и соседние им народы Дальнего Востока- ульчи, орочи, негидальцы, нивхи, издавна селились по берегам Амура, где их привлекало обилие рыбы и пушного зверя. Ловкие руки нанайских женщин научились обрабатывать звериные шкуры и рыбью кожу, шить из них одежду, обувь, ковры, обильно украшая их аппликациями и вышивкой.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>Перед нами расположено жилище нанайцев .Как оно называется ? Верно, Де.</w:t>
      </w:r>
    </w:p>
    <w:p w:rsidR="00EA6666" w:rsidRPr="00380EDA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380EDA">
        <w:rPr>
          <w:rFonts w:ascii="Times New Roman" w:hAnsi="Times New Roman"/>
          <w:sz w:val="28"/>
          <w:szCs w:val="28"/>
        </w:rPr>
        <w:t>Рассмотрим , что находится внутри ( ответы детей) Ковёр , лодка- оморочка , куркэ, уел- берестянные коробки, одежда- кухлянка, варежки, унты а также шесты, веревка.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У нанайского народа очень красивая одежда. Среди вас есть дети в нанайской одежде. ( детям предлагается рассмотреть одежду детей и назвать её)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Усаживайтесь поудобней, мы с вами продолжим рассказ. Сейчас очень изменилась жизнь, нанайцев , из своих старых дэ они переселились в удобные дома. Но не забывают нанайцы свои красочные костюмы, украшения. В каждом доме они есть.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 xml:space="preserve">Не забывают они и свои старинные песни, танцы, игры. В своих танцах они показывают , как охотники охотятся на зверей  а рыбаки ловят рыбу .Сейчас вы увидите такой танец в исполнении наших детей. СЛУШАЯ ИХ, ДИВИШЬСЯ ЭТИМ ЗАБАВНЫМ ИСТОРИЯМ про птиц  , зверей , а понимаешь – ведь это про людей .А какие нанайские сказки мы с вами читали? ( « Айога» , « Медведь и лиса» , « Ворон , лиса и птичка» ) 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Наступила зима, холодно одной мышке , нет у неё тёплой одежды. Давайте поможем мышке – оденем её в красивую , тёплую нанайскую  одежду . А для этого мы сядем за толы.</w:t>
      </w: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Как вы думаете , какая нанайская одежда нужна охотнику для зимы? ( кухлянка, унты, варежки).Всю одежду вы должны украсить нанайским</w:t>
      </w:r>
      <w:r>
        <w:rPr>
          <w:rFonts w:ascii="Times New Roman" w:hAnsi="Times New Roman"/>
          <w:sz w:val="28"/>
          <w:szCs w:val="28"/>
        </w:rPr>
        <w:t>и орнаментами. ( вызываются двое</w:t>
      </w:r>
      <w:r w:rsidRPr="006A1EB4">
        <w:rPr>
          <w:rFonts w:ascii="Times New Roman" w:hAnsi="Times New Roman"/>
          <w:sz w:val="28"/>
          <w:szCs w:val="28"/>
        </w:rPr>
        <w:t xml:space="preserve"> детей внимательно рассмотреть орнамент)Недаром говорит нанайская пос</w:t>
      </w:r>
      <w:r>
        <w:rPr>
          <w:rFonts w:ascii="Times New Roman" w:hAnsi="Times New Roman"/>
          <w:sz w:val="28"/>
          <w:szCs w:val="28"/>
        </w:rPr>
        <w:t>ловица « Дружба силу добавляет»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6A1EB4">
        <w:rPr>
          <w:rFonts w:ascii="Times New Roman" w:hAnsi="Times New Roman"/>
          <w:sz w:val="28"/>
          <w:szCs w:val="28"/>
        </w:rPr>
        <w:t>У нанайского народа есть интересная игра « Рыбаки и рыбки»  Очень любят играть в неё нанайские дети. И мы сейчас поиграем , хотите? В нашем музее есть для игры верёвка( напоминае</w:t>
      </w:r>
      <w:r>
        <w:rPr>
          <w:rFonts w:ascii="Times New Roman" w:hAnsi="Times New Roman"/>
          <w:sz w:val="28"/>
          <w:szCs w:val="28"/>
        </w:rPr>
        <w:t>м правила игры)</w: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42" o:spid="_x0000_i1041" type="#_x0000_t75" style="width:468pt;height:276pt;visibility:visible">
            <v:imagedata r:id="rId28" o:title=""/>
          </v:shape>
        </w:pict>
      </w: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Default="00EA6666" w:rsidP="000C1727">
      <w:pPr>
        <w:jc w:val="both"/>
        <w:rPr>
          <w:rFonts w:ascii="Times New Roman" w:hAnsi="Times New Roman"/>
          <w:sz w:val="28"/>
          <w:szCs w:val="28"/>
        </w:rPr>
      </w:pPr>
    </w:p>
    <w:p w:rsidR="00EA6666" w:rsidRPr="006A1EB4" w:rsidRDefault="00EA6666" w:rsidP="000C1727">
      <w:pPr>
        <w:jc w:val="both"/>
        <w:rPr>
          <w:rFonts w:ascii="Times New Roman" w:hAnsi="Times New Roman"/>
          <w:sz w:val="28"/>
          <w:szCs w:val="28"/>
        </w:rPr>
      </w:pPr>
      <w:r w:rsidRPr="00CE1885">
        <w:rPr>
          <w:noProof/>
          <w:lang w:eastAsia="ru-RU"/>
        </w:rPr>
        <w:pict>
          <v:shape id="Рисунок 41" o:spid="_x0000_i1042" type="#_x0000_t75" style="width:468pt;height:300.75pt;visibility:visible">
            <v:imagedata r:id="rId29" o:title=""/>
          </v:shape>
        </w:pict>
      </w:r>
    </w:p>
    <w:p w:rsidR="00EA6666" w:rsidRPr="006A1EB4" w:rsidRDefault="00EA6666">
      <w:pPr>
        <w:rPr>
          <w:rFonts w:ascii="Times New Roman" w:hAnsi="Times New Roman"/>
          <w:b/>
          <w:sz w:val="40"/>
          <w:szCs w:val="40"/>
        </w:rPr>
      </w:pPr>
      <w:r w:rsidRPr="006A1EB4">
        <w:rPr>
          <w:rFonts w:ascii="Times New Roman" w:hAnsi="Times New Roman"/>
          <w:b/>
          <w:sz w:val="40"/>
          <w:szCs w:val="40"/>
        </w:rPr>
        <w:object w:dxaOrig="9355" w:dyaOrig="14570">
          <v:shape id="_x0000_i1043" type="#_x0000_t75" style="width:468pt;height:728.25pt" o:ole="">
            <v:imagedata r:id="rId30" o:title=""/>
          </v:shape>
          <o:OLEObject Type="Embed" ProgID="Word.Document.12" ShapeID="_x0000_i1043" DrawAspect="Content" ObjectID="_1672828093" r:id="rId31">
            <o:FieldCodes>\s</o:FieldCodes>
          </o:OLEObject>
        </w:obje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34" o:spid="_x0000_i1044" type="#_x0000_t75" style="width:468pt;height:323.25pt;visibility:visible">
            <v:imagedata r:id="rId32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35" o:spid="_x0000_i1045" type="#_x0000_t75" style="width:459.75pt;height:317.25pt;visibility:visible">
            <v:imagedata r:id="rId33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2" o:spid="_x0000_i1046" type="#_x0000_t75" style="width:464.25pt;height:239.25pt;visibility:visible">
            <v:imagedata r:id="rId34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Чтение художественной литературы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поэтов Дальнего Востока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5" o:spid="_x0000_i1047" type="#_x0000_t75" style="width:445.5pt;height:225pt;visibility:visible">
            <v:imagedata r:id="rId35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Просмотр презентаций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3" o:spid="_x0000_i1048" type="#_x0000_t75" style="width:460.5pt;height:276pt;visibility:visible">
            <v:imagedata r:id="rId36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      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36" o:spid="_x0000_i1049" type="#_x0000_t75" style="width:460.5pt;height:276pt;visibility:visible">
            <v:imagedata r:id="rId36" o:title=""/>
          </v:shape>
        </w:pict>
      </w:r>
      <w:r w:rsidRPr="00CE1885">
        <w:rPr>
          <w:noProof/>
          <w:lang w:eastAsia="ru-RU"/>
        </w:rPr>
        <w:pict>
          <v:shape id="Рисунок 8" o:spid="_x0000_i1050" type="#_x0000_t75" style="width:468pt;height:282.75pt;visibility:visible">
            <v:imagedata r:id="rId37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066955">
        <w:rPr>
          <w:rFonts w:ascii="Times New Roman" w:hAnsi="Times New Roman"/>
          <w:b/>
          <w:noProof/>
          <w:sz w:val="40"/>
          <w:szCs w:val="40"/>
          <w:lang w:eastAsia="ru-RU"/>
        </w:rPr>
        <w:pict>
          <v:shape id="Рисунок 14" o:spid="_x0000_i1051" type="#_x0000_t75" style="width:475.5pt;height:292.5pt;visibility:visible">
            <v:imagedata r:id="rId38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26" o:spid="_x0000_i1052" type="#_x0000_t75" style="width:475.5pt;height:269.25pt;visibility:visible">
            <v:imagedata r:id="rId39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           Наш огород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6" o:spid="_x0000_i1053" type="#_x0000_t75" style="width:480pt;height:266.25pt;visibility:visible">
            <v:imagedata r:id="rId40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   Наше творчество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7" o:spid="_x0000_i1054" type="#_x0000_t75" style="width:468pt;height:269.25pt;visibility:visible">
            <v:imagedata r:id="rId41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Уголок экспериментирования для детей в   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подготовительной группе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12" o:spid="_x0000_i1055" type="#_x0000_t75" style="width:467.25pt;height:246pt;visibility:visible">
            <v:imagedata r:id="rId42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24" o:spid="_x0000_i1056" type="#_x0000_t75" style="width:467.25pt;height:280.5pt;visibility:visible">
            <v:imagedata r:id="rId43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13" o:spid="_x0000_i1057" type="#_x0000_t75" style="width:467.25pt;height:270pt;visibility:visible">
            <v:imagedata r:id="rId44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Плакаты и  наглядно-дидактические карточки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18" o:spid="_x0000_i1058" type="#_x0000_t75" style="width:467.25pt;height:262.5pt;visibility:visible">
            <v:imagedata r:id="rId45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Литература для изготовления поделок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из   природного материала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19" o:spid="_x0000_i1059" type="#_x0000_t75" style="width:463.5pt;height:291pt;visibility:visible">
            <v:imagedata r:id="rId46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</w:t>
      </w:r>
      <w:r w:rsidRPr="00CE1885">
        <w:rPr>
          <w:noProof/>
          <w:lang w:eastAsia="ru-RU"/>
        </w:rPr>
        <w:pict>
          <v:shape id="Рисунок 20" o:spid="_x0000_i1060" type="#_x0000_t75" style="width:467.25pt;height:299.25pt;visibility:visible">
            <v:imagedata r:id="rId47" o:title=""/>
          </v:shape>
        </w:pict>
      </w:r>
      <w:r>
        <w:rPr>
          <w:rFonts w:ascii="Times New Roman" w:hAnsi="Times New Roman"/>
          <w:b/>
          <w:sz w:val="40"/>
          <w:szCs w:val="40"/>
        </w:rPr>
        <w:t xml:space="preserve"> 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Работы детей старшей и подготовительной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                группы 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23" o:spid="_x0000_i1061" type="#_x0000_t75" style="width:466.5pt;height:291pt;visibility:visible">
            <v:imagedata r:id="rId48" o:title=""/>
          </v:shape>
        </w:pic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  Выставка рисунков </w:t>
      </w:r>
    </w:p>
    <w:p w:rsidR="00EA6666" w:rsidRDefault="00EA6666" w:rsidP="00E9644E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« Природа-это опасно и прекрасно»</w:t>
      </w:r>
    </w:p>
    <w:p w:rsidR="00EA6666" w:rsidRDefault="00EA6666" w:rsidP="00E9644E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 w:rsidP="00E9644E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 w:rsidP="00E9644E">
      <w:pPr>
        <w:rPr>
          <w:rFonts w:ascii="Times New Roman" w:hAnsi="Times New Roman"/>
          <w:b/>
          <w:sz w:val="40"/>
          <w:szCs w:val="40"/>
        </w:rPr>
      </w:pPr>
      <w:r w:rsidRPr="00CE1885">
        <w:rPr>
          <w:noProof/>
          <w:lang w:eastAsia="ru-RU"/>
        </w:rPr>
        <w:pict>
          <v:shape id="Рисунок 33" o:spid="_x0000_i1062" type="#_x0000_t75" style="width:468pt;height:271.5pt;visibility:visible">
            <v:imagedata r:id="rId49" o:title=""/>
          </v:shape>
        </w:pict>
      </w:r>
      <w:bookmarkStart w:id="0" w:name="_GoBack"/>
      <w:bookmarkEnd w:id="0"/>
    </w:p>
    <w:p w:rsidR="00EA6666" w:rsidRPr="00BC69D8" w:rsidRDefault="00EA6666" w:rsidP="00BC69D8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</w:t>
      </w:r>
      <w:r>
        <w:rPr>
          <w:rFonts w:ascii="Times New Roman" w:hAnsi="Times New Roman"/>
          <w:b/>
          <w:spacing w:val="-10"/>
          <w:sz w:val="34"/>
          <w:szCs w:val="34"/>
          <w:u w:val="single"/>
          <w:lang w:eastAsia="ru-RU"/>
        </w:rPr>
        <w:t xml:space="preserve">   </w:t>
      </w:r>
      <w:r w:rsidRPr="00E9644E">
        <w:rPr>
          <w:rFonts w:ascii="Times New Roman" w:hAnsi="Times New Roman"/>
          <w:b/>
          <w:spacing w:val="-10"/>
          <w:sz w:val="34"/>
          <w:szCs w:val="34"/>
          <w:u w:val="single"/>
          <w:lang w:eastAsia="ru-RU"/>
        </w:rPr>
        <w:t>Список литературы</w:t>
      </w:r>
      <w:r>
        <w:rPr>
          <w:rFonts w:ascii="Times New Roman" w:hAnsi="Times New Roman"/>
          <w:b/>
          <w:spacing w:val="-10"/>
          <w:sz w:val="34"/>
          <w:szCs w:val="34"/>
          <w:u w:val="single"/>
          <w:lang w:eastAsia="ru-RU"/>
        </w:rPr>
        <w:t xml:space="preserve">                  </w:t>
      </w:r>
    </w:p>
    <w:p w:rsidR="00EA6666" w:rsidRPr="000C1727" w:rsidRDefault="00EA6666" w:rsidP="000C1727">
      <w:pPr>
        <w:widowControl w:val="0"/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398" w:after="0" w:line="326" w:lineRule="exact"/>
        <w:jc w:val="both"/>
        <w:rPr>
          <w:rFonts w:ascii="Times New Roman" w:hAnsi="Times New Roman"/>
          <w:spacing w:val="-21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1. Николаева С.Н. «Юный  эколог»,  программа экологического воспитания дошкольников, -М.; Мозаика-Синтез, 2002 г. -128с</w:t>
      </w:r>
    </w:p>
    <w:p w:rsidR="00EA6666" w:rsidRPr="000C1727" w:rsidRDefault="00EA6666" w:rsidP="000C1727">
      <w:pPr>
        <w:widowControl w:val="0"/>
        <w:numPr>
          <w:ilvl w:val="0"/>
          <w:numId w:val="13"/>
        </w:numPr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115" w:after="0" w:line="322" w:lineRule="exact"/>
        <w:ind w:right="2688"/>
        <w:jc w:val="both"/>
        <w:rPr>
          <w:rFonts w:ascii="Times New Roman" w:hAnsi="Times New Roman"/>
          <w:i/>
          <w:spacing w:val="-11"/>
          <w:sz w:val="28"/>
          <w:szCs w:val="28"/>
          <w:lang w:eastAsia="ru-RU"/>
        </w:rPr>
      </w:pPr>
      <w:r w:rsidRPr="000C1727">
        <w:rPr>
          <w:rFonts w:ascii="Times New Roman" w:hAnsi="Times New Roman"/>
          <w:i/>
          <w:spacing w:val="-2"/>
          <w:sz w:val="28"/>
          <w:szCs w:val="28"/>
          <w:lang w:eastAsia="ru-RU"/>
        </w:rPr>
        <w:t xml:space="preserve">Воронкевич О.А. «Добро пожаловать в экологию», </w:t>
      </w:r>
      <w:r w:rsidRPr="000C1727">
        <w:rPr>
          <w:rFonts w:ascii="Times New Roman" w:hAnsi="Times New Roman"/>
          <w:i/>
          <w:spacing w:val="-11"/>
          <w:sz w:val="28"/>
          <w:szCs w:val="28"/>
          <w:lang w:eastAsia="ru-RU"/>
        </w:rPr>
        <w:t xml:space="preserve"> Детство-Пресс, 2019 г.</w:t>
      </w:r>
    </w:p>
    <w:p w:rsidR="00EA6666" w:rsidRPr="000C1727" w:rsidRDefault="00EA6666" w:rsidP="000C1727">
      <w:pPr>
        <w:widowControl w:val="0"/>
        <w:numPr>
          <w:ilvl w:val="0"/>
          <w:numId w:val="14"/>
        </w:numPr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hAnsi="Times New Roman"/>
          <w:i/>
          <w:spacing w:val="-9"/>
          <w:sz w:val="28"/>
          <w:szCs w:val="28"/>
          <w:lang w:eastAsia="ru-RU"/>
        </w:rPr>
      </w:pPr>
      <w:r w:rsidRPr="000C1727">
        <w:rPr>
          <w:rFonts w:ascii="Times New Roman" w:hAnsi="Times New Roman"/>
          <w:i/>
          <w:sz w:val="28"/>
          <w:szCs w:val="28"/>
          <w:lang w:eastAsia="ru-RU"/>
        </w:rPr>
        <w:t>Журнал «Дошкольное воспитание №8» за 2006 г.</w:t>
      </w:r>
    </w:p>
    <w:p w:rsidR="00EA6666" w:rsidRPr="000C1727" w:rsidRDefault="00EA6666" w:rsidP="000C1727">
      <w:pPr>
        <w:widowControl w:val="0"/>
        <w:numPr>
          <w:ilvl w:val="0"/>
          <w:numId w:val="14"/>
        </w:numPr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115" w:after="0" w:line="240" w:lineRule="auto"/>
        <w:jc w:val="both"/>
        <w:rPr>
          <w:rFonts w:ascii="Times New Roman" w:hAnsi="Times New Roman"/>
          <w:i/>
          <w:spacing w:val="-14"/>
          <w:sz w:val="28"/>
          <w:szCs w:val="28"/>
          <w:lang w:eastAsia="ru-RU"/>
        </w:rPr>
      </w:pPr>
      <w:r w:rsidRPr="000C1727">
        <w:rPr>
          <w:rFonts w:ascii="Times New Roman" w:hAnsi="Times New Roman"/>
          <w:i/>
          <w:sz w:val="28"/>
          <w:szCs w:val="28"/>
          <w:lang w:eastAsia="ru-RU"/>
        </w:rPr>
        <w:t>Журнал «Дошкольное воспитание №7» за 1993 г.</w:t>
      </w:r>
    </w:p>
    <w:p w:rsidR="00EA6666" w:rsidRPr="000C1727" w:rsidRDefault="00EA6666" w:rsidP="000C1727">
      <w:pPr>
        <w:widowControl w:val="0"/>
        <w:numPr>
          <w:ilvl w:val="0"/>
          <w:numId w:val="14"/>
        </w:numPr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110" w:after="0" w:line="322" w:lineRule="exact"/>
        <w:ind w:left="350" w:right="3226" w:hanging="350"/>
        <w:jc w:val="both"/>
        <w:rPr>
          <w:rFonts w:ascii="Times New Roman" w:hAnsi="Times New Roman"/>
          <w:i/>
          <w:spacing w:val="-14"/>
          <w:sz w:val="28"/>
          <w:szCs w:val="28"/>
          <w:lang w:eastAsia="ru-RU"/>
        </w:rPr>
      </w:pPr>
      <w:r w:rsidRPr="000C1727">
        <w:rPr>
          <w:rFonts w:ascii="Times New Roman" w:hAnsi="Times New Roman"/>
          <w:i/>
          <w:spacing w:val="-2"/>
          <w:sz w:val="28"/>
          <w:szCs w:val="28"/>
          <w:lang w:eastAsia="ru-RU"/>
        </w:rPr>
        <w:t xml:space="preserve">Куликовская И.Э. «Детское экспериментирование» </w:t>
      </w:r>
      <w:r w:rsidRPr="000C1727">
        <w:rPr>
          <w:rFonts w:ascii="Times New Roman" w:hAnsi="Times New Roman"/>
          <w:i/>
          <w:sz w:val="28"/>
          <w:szCs w:val="28"/>
          <w:lang w:eastAsia="ru-RU"/>
        </w:rPr>
        <w:t>,  Педагогическое общество России ,  М., 2005 г.</w:t>
      </w:r>
    </w:p>
    <w:p w:rsidR="00EA6666" w:rsidRPr="000C1727" w:rsidRDefault="00EA6666" w:rsidP="000C1727">
      <w:pPr>
        <w:widowControl w:val="0"/>
        <w:numPr>
          <w:ilvl w:val="0"/>
          <w:numId w:val="14"/>
        </w:numPr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115" w:after="0" w:line="322" w:lineRule="exact"/>
        <w:ind w:left="350" w:right="2150" w:hanging="350"/>
        <w:jc w:val="both"/>
        <w:rPr>
          <w:rFonts w:ascii="Times New Roman" w:hAnsi="Times New Roman"/>
          <w:i/>
          <w:spacing w:val="-14"/>
          <w:sz w:val="28"/>
          <w:szCs w:val="28"/>
          <w:lang w:eastAsia="ru-RU"/>
        </w:rPr>
      </w:pPr>
      <w:r w:rsidRPr="000C1727">
        <w:rPr>
          <w:rFonts w:ascii="Times New Roman" w:hAnsi="Times New Roman"/>
          <w:i/>
          <w:spacing w:val="-1"/>
          <w:sz w:val="28"/>
          <w:szCs w:val="28"/>
          <w:lang w:eastAsia="ru-RU"/>
        </w:rPr>
        <w:t xml:space="preserve">Молодова  Л.П. «Игровые экологические занятия с детьми» </w:t>
      </w:r>
      <w:r w:rsidRPr="000C1727">
        <w:rPr>
          <w:rFonts w:ascii="Times New Roman" w:hAnsi="Times New Roman"/>
          <w:i/>
          <w:sz w:val="28"/>
          <w:szCs w:val="28"/>
          <w:lang w:eastAsia="ru-RU"/>
        </w:rPr>
        <w:t>«ЦГЛ», М, 2003 г.</w:t>
      </w:r>
    </w:p>
    <w:p w:rsidR="00EA6666" w:rsidRPr="000C1727" w:rsidRDefault="00EA6666" w:rsidP="000C1727">
      <w:pPr>
        <w:widowControl w:val="0"/>
        <w:numPr>
          <w:ilvl w:val="0"/>
          <w:numId w:val="14"/>
        </w:numPr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115" w:after="0" w:line="322" w:lineRule="exact"/>
        <w:ind w:left="350" w:right="2688" w:hanging="350"/>
        <w:jc w:val="both"/>
        <w:rPr>
          <w:rFonts w:ascii="Times New Roman" w:hAnsi="Times New Roman"/>
          <w:i/>
          <w:spacing w:val="-16"/>
          <w:sz w:val="28"/>
          <w:szCs w:val="28"/>
          <w:lang w:eastAsia="ru-RU"/>
        </w:rPr>
      </w:pPr>
      <w:r w:rsidRPr="000C1727">
        <w:rPr>
          <w:rFonts w:ascii="Times New Roman" w:hAnsi="Times New Roman"/>
          <w:i/>
          <w:spacing w:val="-2"/>
          <w:sz w:val="28"/>
          <w:szCs w:val="28"/>
          <w:lang w:eastAsia="ru-RU"/>
        </w:rPr>
        <w:t xml:space="preserve">Натарова В.И. «Моя страна», практическое пособие </w:t>
      </w:r>
      <w:r w:rsidRPr="000C1727">
        <w:rPr>
          <w:rFonts w:ascii="Times New Roman" w:hAnsi="Times New Roman"/>
          <w:i/>
          <w:sz w:val="28"/>
          <w:szCs w:val="28"/>
          <w:lang w:eastAsia="ru-RU"/>
        </w:rPr>
        <w:t>ТЦ «Учитель», Воронеж, 2005 г.</w:t>
      </w:r>
    </w:p>
    <w:p w:rsidR="00EA6666" w:rsidRPr="000C1727" w:rsidRDefault="00EA6666" w:rsidP="000C1727">
      <w:pPr>
        <w:widowControl w:val="0"/>
        <w:numPr>
          <w:ilvl w:val="0"/>
          <w:numId w:val="14"/>
        </w:numPr>
        <w:shd w:val="clear" w:color="auto" w:fill="FFFFFF"/>
        <w:tabs>
          <w:tab w:val="left" w:pos="350"/>
        </w:tabs>
        <w:autoSpaceDE w:val="0"/>
        <w:autoSpaceDN w:val="0"/>
        <w:adjustRightInd w:val="0"/>
        <w:spacing w:before="115" w:after="0" w:line="322" w:lineRule="exact"/>
        <w:ind w:left="350" w:right="538" w:hanging="350"/>
        <w:jc w:val="both"/>
        <w:rPr>
          <w:rFonts w:ascii="Times New Roman" w:hAnsi="Times New Roman"/>
          <w:i/>
          <w:spacing w:val="-10"/>
          <w:sz w:val="28"/>
          <w:szCs w:val="28"/>
          <w:lang w:eastAsia="ru-RU"/>
        </w:rPr>
      </w:pPr>
      <w:r w:rsidRPr="000C1727">
        <w:rPr>
          <w:rFonts w:ascii="Times New Roman" w:hAnsi="Times New Roman"/>
          <w:i/>
          <w:spacing w:val="-1"/>
          <w:sz w:val="28"/>
          <w:szCs w:val="28"/>
          <w:lang w:eastAsia="ru-RU"/>
        </w:rPr>
        <w:t xml:space="preserve">Николаева  С.Н. «Экологическое воспитание младших дошкольников» </w:t>
      </w:r>
      <w:r w:rsidRPr="000C1727">
        <w:rPr>
          <w:rFonts w:ascii="Times New Roman" w:hAnsi="Times New Roman"/>
          <w:i/>
          <w:sz w:val="28"/>
          <w:szCs w:val="28"/>
          <w:lang w:eastAsia="ru-RU"/>
        </w:rPr>
        <w:t>«Мозаика - синтез», 2000 г.</w:t>
      </w:r>
    </w:p>
    <w:p w:rsidR="00EA6666" w:rsidRPr="000C1727" w:rsidRDefault="00EA6666" w:rsidP="000C1727">
      <w:pPr>
        <w:widowControl w:val="0"/>
        <w:shd w:val="clear" w:color="auto" w:fill="FFFFFF"/>
        <w:tabs>
          <w:tab w:val="left" w:pos="149"/>
        </w:tabs>
        <w:autoSpaceDE w:val="0"/>
        <w:autoSpaceDN w:val="0"/>
        <w:adjustRightInd w:val="0"/>
        <w:spacing w:before="115" w:after="0" w:line="240" w:lineRule="auto"/>
        <w:contextualSpacing/>
        <w:jc w:val="both"/>
        <w:rPr>
          <w:rFonts w:ascii="Times New Roman" w:hAnsi="Times New Roman"/>
          <w:i/>
          <w:sz w:val="20"/>
          <w:szCs w:val="20"/>
          <w:lang w:eastAsia="ru-RU"/>
        </w:rPr>
      </w:pPr>
      <w:r w:rsidRPr="000C1727">
        <w:rPr>
          <w:rFonts w:ascii="Times New Roman" w:hAnsi="Times New Roman"/>
          <w:i/>
          <w:spacing w:val="-1"/>
          <w:sz w:val="28"/>
          <w:szCs w:val="28"/>
          <w:lang w:eastAsia="ru-RU"/>
        </w:rPr>
        <w:t>9.Павленко И.Н. «Развитие речи и ознакомление с окружающим миром в ДОУ»</w:t>
      </w:r>
      <w:r w:rsidRPr="000C1727">
        <w:rPr>
          <w:rFonts w:ascii="Times New Roman" w:hAnsi="Times New Roman"/>
          <w:i/>
          <w:sz w:val="20"/>
          <w:szCs w:val="20"/>
          <w:lang w:eastAsia="ru-RU"/>
        </w:rPr>
        <w:t xml:space="preserve"> </w:t>
      </w:r>
      <w:r w:rsidRPr="000C1727">
        <w:rPr>
          <w:rFonts w:ascii="Times New Roman" w:hAnsi="Times New Roman"/>
          <w:i/>
          <w:spacing w:val="-1"/>
          <w:sz w:val="28"/>
          <w:szCs w:val="28"/>
          <w:lang w:eastAsia="ru-RU"/>
        </w:rPr>
        <w:t>ТЦ «Сфера», М., 2005 г.</w:t>
      </w:r>
    </w:p>
    <w:p w:rsidR="00EA6666" w:rsidRPr="000C1727" w:rsidRDefault="00EA6666" w:rsidP="000C1727">
      <w:pPr>
        <w:widowControl w:val="0"/>
        <w:shd w:val="clear" w:color="auto" w:fill="FFFFFF"/>
        <w:tabs>
          <w:tab w:val="left" w:pos="293"/>
        </w:tabs>
        <w:autoSpaceDE w:val="0"/>
        <w:autoSpaceDN w:val="0"/>
        <w:adjustRightInd w:val="0"/>
        <w:spacing w:before="110" w:after="0" w:line="326" w:lineRule="exact"/>
        <w:ind w:left="293" w:right="3763" w:hanging="269"/>
        <w:jc w:val="both"/>
        <w:rPr>
          <w:rFonts w:ascii="Times New Roman" w:hAnsi="Times New Roman"/>
          <w:sz w:val="20"/>
          <w:szCs w:val="20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I0</w:t>
      </w:r>
      <w:r w:rsidRPr="000C1727">
        <w:rPr>
          <w:rFonts w:ascii="Times New Roman" w:hAnsi="Times New Roman"/>
          <w:sz w:val="28"/>
          <w:szCs w:val="28"/>
          <w:lang w:eastAsia="ru-RU"/>
        </w:rPr>
        <w:tab/>
      </w:r>
      <w:r w:rsidRPr="000C1727">
        <w:rPr>
          <w:rFonts w:ascii="Times New Roman" w:hAnsi="Times New Roman"/>
          <w:spacing w:val="-2"/>
          <w:sz w:val="28"/>
          <w:szCs w:val="28"/>
          <w:lang w:eastAsia="ru-RU"/>
        </w:rPr>
        <w:t xml:space="preserve">.Рыжова Н. А. «Наш дом – природа» </w:t>
      </w:r>
      <w:r w:rsidRPr="000C1727">
        <w:rPr>
          <w:rFonts w:ascii="Times New Roman" w:hAnsi="Times New Roman"/>
          <w:sz w:val="28"/>
          <w:szCs w:val="28"/>
          <w:lang w:eastAsia="ru-RU"/>
        </w:rPr>
        <w:t>Москва ООО «Карапуз - дидактика», 2005  г.-192с</w:t>
      </w:r>
    </w:p>
    <w:p w:rsidR="00EA6666" w:rsidRPr="000C1727" w:rsidRDefault="00EA6666" w:rsidP="000C1727">
      <w:pPr>
        <w:widowControl w:val="0"/>
        <w:shd w:val="clear" w:color="auto" w:fill="FFFFFF"/>
        <w:autoSpaceDE w:val="0"/>
        <w:autoSpaceDN w:val="0"/>
        <w:adjustRightInd w:val="0"/>
        <w:spacing w:before="115" w:after="0" w:line="322" w:lineRule="exact"/>
        <w:ind w:left="346" w:right="4838" w:hanging="317"/>
        <w:jc w:val="both"/>
        <w:rPr>
          <w:rFonts w:ascii="Times New Roman" w:hAnsi="Times New Roman"/>
          <w:i/>
          <w:sz w:val="20"/>
          <w:szCs w:val="20"/>
          <w:lang w:eastAsia="ru-RU"/>
        </w:rPr>
      </w:pPr>
      <w:r w:rsidRPr="000C1727">
        <w:rPr>
          <w:rFonts w:ascii="Times New Roman" w:hAnsi="Times New Roman"/>
          <w:i/>
          <w:spacing w:val="-1"/>
          <w:sz w:val="28"/>
          <w:szCs w:val="28"/>
          <w:lang w:eastAsia="ru-RU"/>
        </w:rPr>
        <w:t xml:space="preserve">11.Рыжова Н.А. «Воздух-невидимка» </w:t>
      </w:r>
      <w:r w:rsidRPr="000C1727">
        <w:rPr>
          <w:rFonts w:ascii="Times New Roman" w:hAnsi="Times New Roman"/>
          <w:i/>
          <w:sz w:val="28"/>
          <w:szCs w:val="28"/>
          <w:lang w:val="en-US" w:eastAsia="ru-RU"/>
        </w:rPr>
        <w:t>LINKA</w:t>
      </w:r>
      <w:r w:rsidRPr="000C1727">
        <w:rPr>
          <w:rFonts w:ascii="Times New Roman" w:hAnsi="Times New Roman"/>
          <w:i/>
          <w:sz w:val="28"/>
          <w:szCs w:val="28"/>
          <w:lang w:eastAsia="ru-RU"/>
        </w:rPr>
        <w:t>-</w:t>
      </w:r>
      <w:r w:rsidRPr="000C1727">
        <w:rPr>
          <w:rFonts w:ascii="Times New Roman" w:hAnsi="Times New Roman"/>
          <w:i/>
          <w:sz w:val="28"/>
          <w:szCs w:val="28"/>
          <w:lang w:val="en-US" w:eastAsia="ru-RU"/>
        </w:rPr>
        <w:t>PRESS</w:t>
      </w:r>
      <w:r w:rsidRPr="000C1727">
        <w:rPr>
          <w:rFonts w:ascii="Times New Roman" w:hAnsi="Times New Roman"/>
          <w:i/>
          <w:sz w:val="28"/>
          <w:szCs w:val="28"/>
          <w:lang w:eastAsia="ru-RU"/>
        </w:rPr>
        <w:t>, М., 1998 г.</w:t>
      </w:r>
    </w:p>
    <w:p w:rsidR="00EA6666" w:rsidRPr="000C1727" w:rsidRDefault="00EA6666" w:rsidP="000C1727">
      <w:pPr>
        <w:widowControl w:val="0"/>
        <w:shd w:val="clear" w:color="auto" w:fill="FFFFFF"/>
        <w:autoSpaceDE w:val="0"/>
        <w:autoSpaceDN w:val="0"/>
        <w:adjustRightInd w:val="0"/>
        <w:spacing w:before="115" w:after="0" w:line="326" w:lineRule="exact"/>
        <w:ind w:left="350" w:right="1075" w:hanging="322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0C1727">
        <w:rPr>
          <w:rFonts w:ascii="Times New Roman" w:hAnsi="Times New Roman"/>
          <w:i/>
          <w:spacing w:val="-2"/>
          <w:sz w:val="28"/>
          <w:szCs w:val="28"/>
          <w:lang w:eastAsia="ru-RU"/>
        </w:rPr>
        <w:t xml:space="preserve">12.Уланова Л.А. «Методические рекомендации проведения прогулок» </w:t>
      </w:r>
      <w:r w:rsidRPr="000C1727">
        <w:rPr>
          <w:rFonts w:ascii="Times New Roman" w:hAnsi="Times New Roman"/>
          <w:i/>
          <w:sz w:val="28"/>
          <w:szCs w:val="28"/>
          <w:lang w:eastAsia="ru-RU"/>
        </w:rPr>
        <w:t>«Детство - пресс», С.-Петербург, 2008  г.</w:t>
      </w:r>
    </w:p>
    <w:p w:rsidR="00EA6666" w:rsidRPr="000C1727" w:rsidRDefault="00EA6666" w:rsidP="000C1727">
      <w:pPr>
        <w:widowControl w:val="0"/>
        <w:shd w:val="clear" w:color="auto" w:fill="FFFFFF"/>
        <w:autoSpaceDE w:val="0"/>
        <w:autoSpaceDN w:val="0"/>
        <w:adjustRightInd w:val="0"/>
        <w:spacing w:before="115" w:after="0" w:line="326" w:lineRule="exact"/>
        <w:ind w:left="350" w:right="1075" w:hanging="322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13. Г.В. Буковская «Игры и занятия по формированию экологической культуры младших школьников» М.;, Владос, 2004 . – 192с</w:t>
      </w:r>
    </w:p>
    <w:p w:rsidR="00EA6666" w:rsidRPr="000C1727" w:rsidRDefault="00EA6666" w:rsidP="000C1727">
      <w:pPr>
        <w:widowControl w:val="0"/>
        <w:shd w:val="clear" w:color="auto" w:fill="FFFFFF"/>
        <w:autoSpaceDE w:val="0"/>
        <w:autoSpaceDN w:val="0"/>
        <w:adjustRightInd w:val="0"/>
        <w:spacing w:before="115" w:after="0" w:line="326" w:lineRule="exact"/>
        <w:ind w:left="350" w:right="1075" w:hanging="322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14. Н.В. Алешина «Ознакомление дошкольников с окружающим миром» ср.гр.  –М.,ЦГЛ, 2005.-128с</w:t>
      </w:r>
    </w:p>
    <w:p w:rsidR="00EA6666" w:rsidRPr="000C1727" w:rsidRDefault="00EA6666" w:rsidP="000C1727">
      <w:pPr>
        <w:widowControl w:val="0"/>
        <w:shd w:val="clear" w:color="auto" w:fill="FFFFFF"/>
        <w:autoSpaceDE w:val="0"/>
        <w:autoSpaceDN w:val="0"/>
        <w:adjustRightInd w:val="0"/>
        <w:spacing w:before="115" w:after="0" w:line="326" w:lineRule="exact"/>
        <w:ind w:left="350" w:right="1075" w:hanging="322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15. О.Ф. Горбатенко  «Система экологического воспитания в ДОУ» волгоград:  Учитель,  2007 . – 286с</w:t>
      </w:r>
    </w:p>
    <w:p w:rsidR="00EA6666" w:rsidRPr="000C1727" w:rsidRDefault="00EA6666" w:rsidP="000C1727">
      <w:pPr>
        <w:widowControl w:val="0"/>
        <w:shd w:val="clear" w:color="auto" w:fill="FFFFFF"/>
        <w:autoSpaceDE w:val="0"/>
        <w:autoSpaceDN w:val="0"/>
        <w:adjustRightInd w:val="0"/>
        <w:spacing w:before="115" w:after="0" w:line="326" w:lineRule="exact"/>
        <w:ind w:left="350" w:right="1075" w:hanging="322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16.  Л.М. Маневцева, П.Г. Саморукова  «Мир природы и ребенок» -СПб.; «Детство-пресс» , 2000.-319с</w:t>
      </w:r>
    </w:p>
    <w:p w:rsidR="00EA6666" w:rsidRPr="000C1727" w:rsidRDefault="00EA6666" w:rsidP="000C1727">
      <w:pPr>
        <w:widowControl w:val="0"/>
        <w:shd w:val="clear" w:color="auto" w:fill="FFFFFF"/>
        <w:autoSpaceDE w:val="0"/>
        <w:autoSpaceDN w:val="0"/>
        <w:adjustRightInd w:val="0"/>
        <w:spacing w:before="115" w:after="0" w:line="326" w:lineRule="exact"/>
        <w:ind w:left="350" w:right="1075" w:hanging="322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17. Т.А. Шорыгина «Беседы о Дальнем Востоке» ТЦ Сфера, 2019.-96с .</w:t>
      </w:r>
    </w:p>
    <w:p w:rsidR="00EA6666" w:rsidRPr="000C1727" w:rsidRDefault="00EA6666" w:rsidP="000C1727">
      <w:pPr>
        <w:widowControl w:val="0"/>
        <w:shd w:val="clear" w:color="auto" w:fill="FFFFFF"/>
        <w:autoSpaceDE w:val="0"/>
        <w:autoSpaceDN w:val="0"/>
        <w:adjustRightInd w:val="0"/>
        <w:spacing w:before="115" w:after="0" w:line="326" w:lineRule="exact"/>
        <w:ind w:left="350" w:right="1075" w:hanging="322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18. В.В. Петров «Растительный мир нашей Родины»  Москва, Просвещение, 1991 г.</w:t>
      </w:r>
    </w:p>
    <w:p w:rsidR="00EA6666" w:rsidRPr="000C1727" w:rsidRDefault="00EA6666" w:rsidP="000C1727">
      <w:pPr>
        <w:widowControl w:val="0"/>
        <w:shd w:val="clear" w:color="auto" w:fill="FFFFFF"/>
        <w:autoSpaceDE w:val="0"/>
        <w:autoSpaceDN w:val="0"/>
        <w:adjustRightInd w:val="0"/>
        <w:spacing w:before="115" w:after="0" w:line="326" w:lineRule="exact"/>
        <w:ind w:left="350" w:right="1075" w:hanging="322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18.О.А. Соломенникова  Ознакомление с природой в детском саду , Мозаика - Синтез,  2019.-  96с.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  <w:szCs w:val="20"/>
          <w:lang w:eastAsia="ru-RU"/>
        </w:rPr>
      </w:pP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19. Детское экспериментирование. Карты-схемы для проведения опытов со старшими дошкольниками . издательство – М.:ТЦ Сфера, 2016.-126с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20. Опыты и эксперименты с веществами и материалами.   Карточное планирование. ООО. Издательство Учитель. 16 технологических карт.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21.Т. Гризик . Познаю мир.  Издательский дом. «Воспитание дошкольника».-2004.- 128с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22.  Л.П. Молодова.  Экологические праздники для детей.  Учебно-методическое пособие для  воспитателей детских садов и учителей начальной школы.  _Мн.: Асар, 1999 – 128с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23 Л.В. Компацева. Поэтический образ природы в детском рисунке. Пособие для воспитателей дет.сада.- М.: просвещение, 1985.-96с.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Н.Н.Кондратьева. «Мы» программа экологического образования детей. -2-е изд.,испр и доп.- СПб: «Детство- пресс», 2000.- 240с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Л.А.Каменева, А.К. Матвеева, Л.М. Мацевцева и др « Как знакомить дошкольников с природой» .; -2-е изд., дораб.- М.; Просвещение , 1983.- 2007с.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А.Ф.Мазурина «Наблюдение и труд детей в природе» . пособие для воспитателей дет.сада. Изд.3 перераб и испр. М, «Просвещение», 1976,-206с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М.М. Марковская Уголок природы в детском саду». Пособие для воспитателей. – М.; Просвещение. 1984.- 160с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Н.А. Рыжова Что у нас под ногами: блок занятий «песок. Глина.Камни» . – М.: Карапуз-дидактика, 2005. – 224с</w:t>
      </w: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A6666" w:rsidRPr="000C1727" w:rsidRDefault="00EA6666" w:rsidP="000C172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C1727">
        <w:rPr>
          <w:rFonts w:ascii="Times New Roman" w:hAnsi="Times New Roman"/>
          <w:sz w:val="28"/>
          <w:szCs w:val="28"/>
          <w:lang w:eastAsia="ru-RU"/>
        </w:rPr>
        <w:t>Г.А. Лапшина. Фольклорно-экологические занятия с детьми старшего дошкольного возраста . Волгоград: Учитель,2006. – 2006. – 157с</w:t>
      </w:r>
    </w:p>
    <w:p w:rsidR="00EA6666" w:rsidRPr="000C1727" w:rsidRDefault="00EA6666" w:rsidP="000C1727">
      <w:pPr>
        <w:jc w:val="both"/>
        <w:rPr>
          <w:rFonts w:ascii="Times New Roman" w:hAnsi="Times New Roman"/>
          <w:b/>
          <w:sz w:val="40"/>
          <w:szCs w:val="40"/>
        </w:rPr>
      </w:pPr>
    </w:p>
    <w:p w:rsidR="00EA6666" w:rsidRPr="000C1727" w:rsidRDefault="00EA6666" w:rsidP="000C1727">
      <w:pPr>
        <w:jc w:val="both"/>
        <w:rPr>
          <w:rFonts w:ascii="Times New Roman" w:hAnsi="Times New Roman"/>
          <w:b/>
          <w:sz w:val="40"/>
          <w:szCs w:val="40"/>
        </w:rPr>
      </w:pPr>
      <w:r w:rsidRPr="000C1727">
        <w:rPr>
          <w:rFonts w:ascii="Times New Roman" w:hAnsi="Times New Roman"/>
          <w:b/>
          <w:sz w:val="40"/>
          <w:szCs w:val="40"/>
        </w:rPr>
        <w:t xml:space="preserve">                     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</w:t>
      </w: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 w:rsidP="00C554E7">
      <w:pPr>
        <w:pStyle w:val="BodyText"/>
        <w:rPr>
          <w:b/>
          <w:sz w:val="40"/>
          <w:szCs w:val="40"/>
          <w:lang w:eastAsia="en-US"/>
        </w:rPr>
      </w:pPr>
    </w:p>
    <w:p w:rsidR="00EA6666" w:rsidRDefault="00EA6666" w:rsidP="00C554E7">
      <w:pPr>
        <w:pStyle w:val="BodyText"/>
        <w:rPr>
          <w:sz w:val="28"/>
          <w:szCs w:val="28"/>
        </w:rPr>
      </w:pPr>
    </w:p>
    <w:p w:rsidR="00EA6666" w:rsidRDefault="00EA6666" w:rsidP="00C554E7">
      <w:pPr>
        <w:pStyle w:val="BodyText"/>
        <w:rPr>
          <w:sz w:val="28"/>
          <w:szCs w:val="28"/>
        </w:rPr>
      </w:pPr>
    </w:p>
    <w:p w:rsidR="00EA6666" w:rsidRPr="006A1EB4" w:rsidRDefault="00EA6666" w:rsidP="005B29E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36"/>
          <w:szCs w:val="36"/>
        </w:rPr>
        <w:t xml:space="preserve">                     </w:t>
      </w:r>
      <w:r w:rsidRPr="008323B9">
        <w:rPr>
          <w:rFonts w:ascii="Times New Roman" w:hAnsi="Times New Roman"/>
          <w:b/>
          <w:sz w:val="36"/>
          <w:szCs w:val="36"/>
        </w:rPr>
        <w:t xml:space="preserve">  </w:t>
      </w: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5B29E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36"/>
          <w:szCs w:val="36"/>
        </w:rPr>
        <w:t xml:space="preserve">       </w:t>
      </w: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3A49BE">
      <w:pPr>
        <w:spacing w:line="240" w:lineRule="auto"/>
        <w:ind w:left="-142"/>
        <w:rPr>
          <w:rFonts w:ascii="Times New Roman" w:hAnsi="Times New Roman"/>
          <w:sz w:val="28"/>
          <w:szCs w:val="28"/>
        </w:rPr>
      </w:pPr>
    </w:p>
    <w:p w:rsidR="00EA6666" w:rsidRDefault="00EA6666" w:rsidP="003A49BE">
      <w:pPr>
        <w:spacing w:line="240" w:lineRule="auto"/>
        <w:ind w:left="-142"/>
        <w:rPr>
          <w:rFonts w:ascii="Times New Roman" w:hAnsi="Times New Roman"/>
          <w:sz w:val="28"/>
          <w:szCs w:val="28"/>
        </w:rPr>
      </w:pPr>
    </w:p>
    <w:p w:rsidR="00EA6666" w:rsidRDefault="00EA6666" w:rsidP="007A251F">
      <w:pPr>
        <w:spacing w:line="240" w:lineRule="auto"/>
        <w:ind w:left="-142"/>
        <w:rPr>
          <w:rFonts w:ascii="Times New Roman" w:hAnsi="Times New Roman"/>
          <w:sz w:val="28"/>
          <w:szCs w:val="28"/>
        </w:rPr>
      </w:pPr>
      <w:r w:rsidRPr="004305FC">
        <w:rPr>
          <w:rFonts w:ascii="Times New Roman" w:hAnsi="Times New Roman"/>
          <w:b/>
          <w:sz w:val="36"/>
          <w:szCs w:val="36"/>
        </w:rPr>
        <w:t xml:space="preserve">  </w:t>
      </w:r>
      <w:r>
        <w:rPr>
          <w:rFonts w:ascii="Times New Roman" w:hAnsi="Times New Roman"/>
          <w:b/>
          <w:sz w:val="36"/>
          <w:szCs w:val="36"/>
        </w:rPr>
        <w:t xml:space="preserve">                            </w:t>
      </w:r>
      <w:r w:rsidRPr="004305FC">
        <w:rPr>
          <w:rFonts w:ascii="Times New Roman" w:hAnsi="Times New Roman"/>
          <w:b/>
          <w:sz w:val="36"/>
          <w:szCs w:val="36"/>
        </w:rPr>
        <w:t xml:space="preserve">  </w:t>
      </w:r>
    </w:p>
    <w:p w:rsidR="00EA6666" w:rsidRPr="006A1EB4" w:rsidRDefault="00EA6666" w:rsidP="006A1EB4">
      <w:pPr>
        <w:rPr>
          <w:rFonts w:ascii="Times New Roman" w:hAnsi="Times New Roman"/>
          <w:sz w:val="28"/>
          <w:szCs w:val="28"/>
        </w:rPr>
      </w:pPr>
    </w:p>
    <w:p w:rsidR="00EA6666" w:rsidRDefault="00EA6666" w:rsidP="00C554E7">
      <w:pPr>
        <w:pStyle w:val="BodyText"/>
        <w:rPr>
          <w:sz w:val="28"/>
          <w:szCs w:val="28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Default="00EA6666">
      <w:pPr>
        <w:rPr>
          <w:rFonts w:ascii="Times New Roman" w:hAnsi="Times New Roman"/>
          <w:b/>
          <w:sz w:val="40"/>
          <w:szCs w:val="40"/>
        </w:rPr>
      </w:pPr>
    </w:p>
    <w:p w:rsidR="00EA6666" w:rsidRPr="00A802E4" w:rsidRDefault="00EA6666">
      <w:pPr>
        <w:rPr>
          <w:rFonts w:ascii="Times New Roman" w:hAnsi="Times New Roman"/>
          <w:b/>
          <w:sz w:val="40"/>
          <w:szCs w:val="40"/>
        </w:rPr>
      </w:pPr>
    </w:p>
    <w:sectPr w:rsidR="00EA6666" w:rsidRPr="00A802E4" w:rsidSect="00E25333">
      <w:headerReference w:type="default" r:id="rId50"/>
      <w:type w:val="continuous"/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A6666" w:rsidRDefault="00EA6666" w:rsidP="00B3048A">
      <w:pPr>
        <w:spacing w:after="0" w:line="240" w:lineRule="auto"/>
      </w:pPr>
      <w:r>
        <w:separator/>
      </w:r>
    </w:p>
  </w:endnote>
  <w:endnote w:type="continuationSeparator" w:id="0">
    <w:p w:rsidR="00EA6666" w:rsidRDefault="00EA6666" w:rsidP="00B304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A6666" w:rsidRDefault="00EA6666" w:rsidP="00B3048A">
      <w:pPr>
        <w:spacing w:after="0" w:line="240" w:lineRule="auto"/>
      </w:pPr>
      <w:r>
        <w:separator/>
      </w:r>
    </w:p>
  </w:footnote>
  <w:footnote w:type="continuationSeparator" w:id="0">
    <w:p w:rsidR="00EA6666" w:rsidRDefault="00EA6666" w:rsidP="00B3048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6666" w:rsidRDefault="00EA6666" w:rsidP="00B3048A">
    <w:pPr>
      <w:pStyle w:val="Header"/>
      <w:tabs>
        <w:tab w:val="left" w:pos="434"/>
      </w:tabs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6666" w:rsidRDefault="00EA6666" w:rsidP="00B3048A">
    <w:pPr>
      <w:pStyle w:val="Header"/>
      <w:tabs>
        <w:tab w:val="left" w:pos="434"/>
      </w:tabs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716BE2"/>
    <w:multiLevelType w:val="hybridMultilevel"/>
    <w:tmpl w:val="7B04AE84"/>
    <w:lvl w:ilvl="0" w:tplc="6ED20314">
      <w:start w:val="1"/>
      <w:numFmt w:val="decimal"/>
      <w:lvlText w:val="%1."/>
      <w:lvlJc w:val="left"/>
      <w:pPr>
        <w:ind w:left="151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3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95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7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9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1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3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55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75" w:hanging="180"/>
      </w:pPr>
      <w:rPr>
        <w:rFonts w:cs="Times New Roman"/>
      </w:rPr>
    </w:lvl>
  </w:abstractNum>
  <w:abstractNum w:abstractNumId="1">
    <w:nsid w:val="129D534F"/>
    <w:multiLevelType w:val="hybridMultilevel"/>
    <w:tmpl w:val="EB7239A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5336216"/>
    <w:multiLevelType w:val="singleLevel"/>
    <w:tmpl w:val="3366280C"/>
    <w:lvl w:ilvl="0">
      <w:start w:val="1"/>
      <w:numFmt w:val="none"/>
      <w:lvlText w:val="2"/>
      <w:lvlJc w:val="left"/>
      <w:pPr>
        <w:tabs>
          <w:tab w:val="num" w:pos="0"/>
        </w:tabs>
      </w:pPr>
      <w:rPr>
        <w:rFonts w:ascii="Times New Roman" w:hAnsi="Times New Roman" w:cs="Times New Roman" w:hint="default"/>
      </w:rPr>
    </w:lvl>
  </w:abstractNum>
  <w:abstractNum w:abstractNumId="3">
    <w:nsid w:val="2A264012"/>
    <w:multiLevelType w:val="hybridMultilevel"/>
    <w:tmpl w:val="DCBA5988"/>
    <w:lvl w:ilvl="0" w:tplc="36BAED28">
      <w:start w:val="20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F470EA"/>
    <w:multiLevelType w:val="singleLevel"/>
    <w:tmpl w:val="2634FBDA"/>
    <w:lvl w:ilvl="0">
      <w:start w:val="3"/>
      <w:numFmt w:val="decimal"/>
      <w:lvlText w:val="%1."/>
      <w:lvlJc w:val="left"/>
      <w:pPr>
        <w:tabs>
          <w:tab w:val="num" w:pos="0"/>
        </w:tabs>
      </w:pPr>
      <w:rPr>
        <w:rFonts w:ascii="Times New Roman" w:hAnsi="Times New Roman" w:cs="Times New Roman" w:hint="default"/>
      </w:rPr>
    </w:lvl>
  </w:abstractNum>
  <w:abstractNum w:abstractNumId="5">
    <w:nsid w:val="397909B0"/>
    <w:multiLevelType w:val="hybridMultilevel"/>
    <w:tmpl w:val="DDA0D59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41E83439"/>
    <w:multiLevelType w:val="hybridMultilevel"/>
    <w:tmpl w:val="D6947B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44972049"/>
    <w:multiLevelType w:val="hybridMultilevel"/>
    <w:tmpl w:val="B1B4FC9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4F8A19F4"/>
    <w:multiLevelType w:val="hybridMultilevel"/>
    <w:tmpl w:val="20582E0E"/>
    <w:lvl w:ilvl="0" w:tplc="19A2BFFE">
      <w:start w:val="1"/>
      <w:numFmt w:val="decimal"/>
      <w:lvlText w:val="%1."/>
      <w:lvlJc w:val="left"/>
      <w:pPr>
        <w:ind w:left="115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7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9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1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3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5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7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9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15" w:hanging="180"/>
      </w:pPr>
      <w:rPr>
        <w:rFonts w:cs="Times New Roman"/>
      </w:rPr>
    </w:lvl>
  </w:abstractNum>
  <w:abstractNum w:abstractNumId="9">
    <w:nsid w:val="501166DF"/>
    <w:multiLevelType w:val="hybridMultilevel"/>
    <w:tmpl w:val="6A1E6FC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505D37A5"/>
    <w:multiLevelType w:val="hybridMultilevel"/>
    <w:tmpl w:val="112AFCF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61344413"/>
    <w:multiLevelType w:val="hybridMultilevel"/>
    <w:tmpl w:val="2D1CDFC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677717CA"/>
    <w:multiLevelType w:val="hybridMultilevel"/>
    <w:tmpl w:val="F3FA585C"/>
    <w:lvl w:ilvl="0" w:tplc="3B0C90DC">
      <w:start w:val="1"/>
      <w:numFmt w:val="decimal"/>
      <w:lvlText w:val="%1."/>
      <w:lvlJc w:val="left"/>
      <w:pPr>
        <w:ind w:left="43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9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5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  <w:rPr>
        <w:rFonts w:cs="Times New Roman"/>
      </w:rPr>
    </w:lvl>
  </w:abstractNum>
  <w:abstractNum w:abstractNumId="13">
    <w:nsid w:val="68BD6B79"/>
    <w:multiLevelType w:val="hybridMultilevel"/>
    <w:tmpl w:val="1680A622"/>
    <w:lvl w:ilvl="0" w:tplc="21F661BE">
      <w:start w:val="1"/>
      <w:numFmt w:val="decimal"/>
      <w:lvlText w:val="%1."/>
      <w:lvlJc w:val="left"/>
      <w:pPr>
        <w:ind w:left="79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  <w:rPr>
        <w:rFonts w:cs="Times New Roman"/>
      </w:rPr>
    </w:lvl>
  </w:abstractNum>
  <w:num w:numId="1">
    <w:abstractNumId w:val="6"/>
  </w:num>
  <w:num w:numId="2">
    <w:abstractNumId w:val="11"/>
  </w:num>
  <w:num w:numId="3">
    <w:abstractNumId w:val="12"/>
  </w:num>
  <w:num w:numId="4">
    <w:abstractNumId w:val="13"/>
  </w:num>
  <w:num w:numId="5">
    <w:abstractNumId w:val="8"/>
  </w:num>
  <w:num w:numId="6">
    <w:abstractNumId w:val="0"/>
  </w:num>
  <w:num w:numId="7">
    <w:abstractNumId w:val="10"/>
  </w:num>
  <w:num w:numId="8">
    <w:abstractNumId w:val="7"/>
  </w:num>
  <w:num w:numId="9">
    <w:abstractNumId w:val="9"/>
  </w:num>
  <w:num w:numId="10">
    <w:abstractNumId w:val="5"/>
  </w:num>
  <w:num w:numId="11">
    <w:abstractNumId w:val="3"/>
  </w:num>
  <w:num w:numId="12">
    <w:abstractNumId w:val="1"/>
  </w:num>
  <w:num w:numId="13">
    <w:abstractNumId w:val="2"/>
    <w:lvlOverride w:ilvl="0">
      <w:startOverride w:val="1"/>
    </w:lvlOverride>
  </w:num>
  <w:num w:numId="14">
    <w:abstractNumId w:val="4"/>
    <w:lvlOverride w:ilvl="0">
      <w:startOverride w:val="3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802E4"/>
    <w:rsid w:val="00000D86"/>
    <w:rsid w:val="00023396"/>
    <w:rsid w:val="00037E9C"/>
    <w:rsid w:val="00064919"/>
    <w:rsid w:val="00066955"/>
    <w:rsid w:val="000678E1"/>
    <w:rsid w:val="00085E0A"/>
    <w:rsid w:val="000B58E0"/>
    <w:rsid w:val="000C1727"/>
    <w:rsid w:val="0014360A"/>
    <w:rsid w:val="00144609"/>
    <w:rsid w:val="00154234"/>
    <w:rsid w:val="0016323B"/>
    <w:rsid w:val="001642CC"/>
    <w:rsid w:val="001838F4"/>
    <w:rsid w:val="001B1D6D"/>
    <w:rsid w:val="001D430B"/>
    <w:rsid w:val="001D671C"/>
    <w:rsid w:val="001F2939"/>
    <w:rsid w:val="002474F4"/>
    <w:rsid w:val="002D0CFA"/>
    <w:rsid w:val="00301933"/>
    <w:rsid w:val="003102C7"/>
    <w:rsid w:val="00355B49"/>
    <w:rsid w:val="00380EDA"/>
    <w:rsid w:val="003A49BE"/>
    <w:rsid w:val="003A4A3C"/>
    <w:rsid w:val="003B0648"/>
    <w:rsid w:val="003D71DE"/>
    <w:rsid w:val="003E523E"/>
    <w:rsid w:val="003F1EF4"/>
    <w:rsid w:val="004168F6"/>
    <w:rsid w:val="004305FC"/>
    <w:rsid w:val="00461091"/>
    <w:rsid w:val="004A1FFF"/>
    <w:rsid w:val="004D7F05"/>
    <w:rsid w:val="00511D87"/>
    <w:rsid w:val="00532041"/>
    <w:rsid w:val="0055391F"/>
    <w:rsid w:val="005B1731"/>
    <w:rsid w:val="005B29E2"/>
    <w:rsid w:val="005B3305"/>
    <w:rsid w:val="005B6249"/>
    <w:rsid w:val="005F0996"/>
    <w:rsid w:val="005F60F2"/>
    <w:rsid w:val="0067591E"/>
    <w:rsid w:val="0068138D"/>
    <w:rsid w:val="00685198"/>
    <w:rsid w:val="006A1EB4"/>
    <w:rsid w:val="007126B9"/>
    <w:rsid w:val="00736980"/>
    <w:rsid w:val="0075158C"/>
    <w:rsid w:val="00767C09"/>
    <w:rsid w:val="0077248E"/>
    <w:rsid w:val="00774959"/>
    <w:rsid w:val="0078563D"/>
    <w:rsid w:val="007A251F"/>
    <w:rsid w:val="007C6A33"/>
    <w:rsid w:val="007D0F94"/>
    <w:rsid w:val="007D2B5A"/>
    <w:rsid w:val="007F53FC"/>
    <w:rsid w:val="008206A0"/>
    <w:rsid w:val="008323B9"/>
    <w:rsid w:val="0086378D"/>
    <w:rsid w:val="008A1D4D"/>
    <w:rsid w:val="008A3644"/>
    <w:rsid w:val="008C5DE7"/>
    <w:rsid w:val="008D760E"/>
    <w:rsid w:val="008E3257"/>
    <w:rsid w:val="008E6C42"/>
    <w:rsid w:val="0090311D"/>
    <w:rsid w:val="00904915"/>
    <w:rsid w:val="009158D9"/>
    <w:rsid w:val="009261CE"/>
    <w:rsid w:val="00962D0B"/>
    <w:rsid w:val="00995D83"/>
    <w:rsid w:val="009B0FA5"/>
    <w:rsid w:val="009D01B0"/>
    <w:rsid w:val="00A01C68"/>
    <w:rsid w:val="00A1478C"/>
    <w:rsid w:val="00A275BC"/>
    <w:rsid w:val="00A35EED"/>
    <w:rsid w:val="00A456A6"/>
    <w:rsid w:val="00A802E4"/>
    <w:rsid w:val="00A878BD"/>
    <w:rsid w:val="00AF41BF"/>
    <w:rsid w:val="00B05755"/>
    <w:rsid w:val="00B129DE"/>
    <w:rsid w:val="00B178BF"/>
    <w:rsid w:val="00B3048A"/>
    <w:rsid w:val="00B55B98"/>
    <w:rsid w:val="00B618CF"/>
    <w:rsid w:val="00B674C7"/>
    <w:rsid w:val="00B96C01"/>
    <w:rsid w:val="00BC0F14"/>
    <w:rsid w:val="00BC3932"/>
    <w:rsid w:val="00BC69D8"/>
    <w:rsid w:val="00BD5B9A"/>
    <w:rsid w:val="00BE717C"/>
    <w:rsid w:val="00BF1A7F"/>
    <w:rsid w:val="00C0508F"/>
    <w:rsid w:val="00C14BA5"/>
    <w:rsid w:val="00C250B2"/>
    <w:rsid w:val="00C43658"/>
    <w:rsid w:val="00C554E7"/>
    <w:rsid w:val="00CA6203"/>
    <w:rsid w:val="00CB5E65"/>
    <w:rsid w:val="00CD549C"/>
    <w:rsid w:val="00CE1885"/>
    <w:rsid w:val="00CE1A31"/>
    <w:rsid w:val="00CE7887"/>
    <w:rsid w:val="00DB129C"/>
    <w:rsid w:val="00DC186D"/>
    <w:rsid w:val="00DC7CE8"/>
    <w:rsid w:val="00E25333"/>
    <w:rsid w:val="00E25AA3"/>
    <w:rsid w:val="00E41BE9"/>
    <w:rsid w:val="00E752A1"/>
    <w:rsid w:val="00E91E64"/>
    <w:rsid w:val="00E9644E"/>
    <w:rsid w:val="00EA036C"/>
    <w:rsid w:val="00EA4A49"/>
    <w:rsid w:val="00EA6666"/>
    <w:rsid w:val="00EE45A1"/>
    <w:rsid w:val="00F04FE2"/>
    <w:rsid w:val="00F05B69"/>
    <w:rsid w:val="00F05D0F"/>
    <w:rsid w:val="00F31114"/>
    <w:rsid w:val="00F436D7"/>
    <w:rsid w:val="00F92568"/>
    <w:rsid w:val="00FA5BFA"/>
    <w:rsid w:val="00FB1077"/>
    <w:rsid w:val="00FE2F57"/>
    <w:rsid w:val="00FE7E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158D9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3E523E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semiHidden/>
    <w:rsid w:val="009D01B0"/>
    <w:pPr>
      <w:suppressAutoHyphens/>
      <w:spacing w:after="12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9D01B0"/>
    <w:rPr>
      <w:rFonts w:ascii="Times New Roman" w:hAnsi="Times New Roman" w:cs="Times New Roman"/>
      <w:sz w:val="24"/>
      <w:szCs w:val="24"/>
      <w:lang w:eastAsia="ar-SA" w:bidi="ar-SA"/>
    </w:rPr>
  </w:style>
  <w:style w:type="paragraph" w:styleId="BalloonText">
    <w:name w:val="Balloon Text"/>
    <w:basedOn w:val="Normal"/>
    <w:link w:val="BalloonTextChar"/>
    <w:uiPriority w:val="99"/>
    <w:semiHidden/>
    <w:rsid w:val="00B129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129D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B304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B3048A"/>
    <w:rPr>
      <w:rFonts w:cs="Times New Roman"/>
    </w:rPr>
  </w:style>
  <w:style w:type="paragraph" w:styleId="Footer">
    <w:name w:val="footer"/>
    <w:basedOn w:val="Normal"/>
    <w:link w:val="FooterChar"/>
    <w:uiPriority w:val="99"/>
    <w:rsid w:val="00B304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B3048A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4681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81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8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81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header" Target="head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package" Target="embeddings/Microsoft_Word_Document11.docx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emf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863</TotalTime>
  <Pages>51</Pages>
  <Words>6404</Words>
  <Characters>-32766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</cp:lastModifiedBy>
  <cp:revision>63</cp:revision>
  <dcterms:created xsi:type="dcterms:W3CDTF">2020-11-03T03:25:00Z</dcterms:created>
  <dcterms:modified xsi:type="dcterms:W3CDTF">2021-01-22T02:42:00Z</dcterms:modified>
</cp:coreProperties>
</file>