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AB0" w:rsidRPr="00955A67" w:rsidRDefault="008C2AB0" w:rsidP="00343E2C">
      <w:pPr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343E2C">
        <w:rPr>
          <w:rFonts w:ascii="Times New Roman" w:hAnsi="Times New Roman"/>
          <w:b/>
          <w:color w:val="0070C0"/>
          <w:sz w:val="32"/>
          <w:szCs w:val="32"/>
        </w:rPr>
        <w:t>Лето 2021</w:t>
      </w:r>
      <w:r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Pr="00343E2C">
        <w:rPr>
          <w:rFonts w:ascii="Times New Roman" w:hAnsi="Times New Roman"/>
          <w:b/>
          <w:color w:val="0070C0"/>
          <w:sz w:val="32"/>
          <w:szCs w:val="32"/>
        </w:rPr>
        <w:t>год</w:t>
      </w:r>
      <w:r>
        <w:rPr>
          <w:rFonts w:ascii="Times New Roman" w:hAnsi="Times New Roman"/>
          <w:b/>
          <w:color w:val="0070C0"/>
          <w:sz w:val="32"/>
          <w:szCs w:val="32"/>
          <w:lang w:val="en-US"/>
        </w:rPr>
        <w:t>a</w:t>
      </w:r>
    </w:p>
    <w:p w:rsidR="008C2AB0" w:rsidRPr="00343E2C" w:rsidRDefault="008C2AB0" w:rsidP="003A5623">
      <w:pPr>
        <w:rPr>
          <w:rFonts w:ascii="Times New Roman" w:hAnsi="Times New Roman"/>
          <w:sz w:val="32"/>
          <w:szCs w:val="32"/>
        </w:rPr>
      </w:pPr>
      <w:r w:rsidRPr="00343E2C">
        <w:rPr>
          <w:rFonts w:ascii="Times New Roman" w:hAnsi="Times New Roman"/>
          <w:sz w:val="32"/>
          <w:szCs w:val="32"/>
        </w:rPr>
        <w:t>Воспитание здорового ребенка  - наиглавнейшая задача педагогов нашего дошкольного учреждения. Летний отдых детей оказывает существенное влияние на укрепление организма, сопротивляемость заболеваниям, создание положительных эмоций. Приоритетными направлениями дошкол</w:t>
      </w:r>
      <w:r>
        <w:rPr>
          <w:rFonts w:ascii="Times New Roman" w:hAnsi="Times New Roman"/>
          <w:sz w:val="32"/>
          <w:szCs w:val="32"/>
        </w:rPr>
        <w:t>ьного учреждения летом являлись</w:t>
      </w:r>
      <w:r w:rsidRPr="00343E2C">
        <w:rPr>
          <w:rFonts w:ascii="Times New Roman" w:hAnsi="Times New Roman"/>
          <w:sz w:val="32"/>
          <w:szCs w:val="32"/>
        </w:rPr>
        <w:t>: физкультурно-оздоровительная, игровая, музыкальная, продуктивная деятельность, экологическое воспитание.</w:t>
      </w:r>
    </w:p>
    <w:p w:rsidR="008C2AB0" w:rsidRPr="00343E2C" w:rsidRDefault="008C2AB0" w:rsidP="003A562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л</w:t>
      </w:r>
      <w:r w:rsidRPr="00343E2C">
        <w:rPr>
          <w:rFonts w:ascii="Times New Roman" w:hAnsi="Times New Roman"/>
          <w:sz w:val="32"/>
          <w:szCs w:val="32"/>
        </w:rPr>
        <w:t xml:space="preserve">етний период педагоги и сотрудники ДОУ старались проводить все мероприятия на воздухе. </w:t>
      </w:r>
    </w:p>
    <w:p w:rsidR="008C2AB0" w:rsidRPr="00343E2C" w:rsidRDefault="008C2AB0" w:rsidP="003A5623">
      <w:pPr>
        <w:rPr>
          <w:rFonts w:ascii="Times New Roman" w:hAnsi="Times New Roman"/>
          <w:sz w:val="32"/>
          <w:szCs w:val="32"/>
        </w:rPr>
      </w:pPr>
      <w:r w:rsidRPr="00343E2C">
        <w:rPr>
          <w:rFonts w:ascii="Times New Roman" w:hAnsi="Times New Roman"/>
          <w:sz w:val="32"/>
          <w:szCs w:val="32"/>
        </w:rPr>
        <w:t>Вся работа в ДОУ была направлена на создание в МБДОУ «Радуга» условий для организации разноплановой познавательной и оздоровительной деятельности детей, их физического, художественно-эстетического  и психического развития.</w:t>
      </w:r>
    </w:p>
    <w:p w:rsidR="008C2AB0" w:rsidRPr="00343E2C" w:rsidRDefault="008C2AB0" w:rsidP="003A5623">
      <w:pPr>
        <w:rPr>
          <w:rFonts w:ascii="Times New Roman" w:hAnsi="Times New Roman"/>
          <w:b/>
          <w:i/>
          <w:sz w:val="32"/>
          <w:szCs w:val="32"/>
        </w:rPr>
      </w:pPr>
      <w:r w:rsidRPr="00343E2C">
        <w:rPr>
          <w:rFonts w:ascii="Times New Roman" w:hAnsi="Times New Roman"/>
          <w:b/>
          <w:i/>
          <w:sz w:val="32"/>
          <w:szCs w:val="32"/>
        </w:rPr>
        <w:t xml:space="preserve">Июнь </w:t>
      </w:r>
      <w:smartTag w:uri="urn:schemas-microsoft-com:office:smarttags" w:element="metricconverter">
        <w:smartTagPr>
          <w:attr w:name="ProductID" w:val="2021 г"/>
        </w:smartTagPr>
        <w:r w:rsidRPr="00343E2C">
          <w:rPr>
            <w:rFonts w:ascii="Times New Roman" w:hAnsi="Times New Roman"/>
            <w:b/>
            <w:i/>
            <w:sz w:val="32"/>
            <w:szCs w:val="32"/>
          </w:rPr>
          <w:t>2021</w:t>
        </w:r>
        <w:r>
          <w:rPr>
            <w:rFonts w:ascii="Times New Roman" w:hAnsi="Times New Roman"/>
            <w:b/>
            <w:i/>
            <w:sz w:val="32"/>
            <w:szCs w:val="32"/>
          </w:rPr>
          <w:t xml:space="preserve"> </w:t>
        </w:r>
        <w:r w:rsidRPr="00343E2C">
          <w:rPr>
            <w:rFonts w:ascii="Times New Roman" w:hAnsi="Times New Roman"/>
            <w:b/>
            <w:i/>
            <w:sz w:val="32"/>
            <w:szCs w:val="32"/>
          </w:rPr>
          <w:t>г</w:t>
        </w:r>
      </w:smartTag>
      <w:r w:rsidRPr="00343E2C">
        <w:rPr>
          <w:rFonts w:ascii="Times New Roman" w:hAnsi="Times New Roman"/>
          <w:b/>
          <w:i/>
          <w:sz w:val="32"/>
          <w:szCs w:val="32"/>
        </w:rPr>
        <w:t xml:space="preserve">    </w:t>
      </w:r>
    </w:p>
    <w:p w:rsidR="008C2AB0" w:rsidRPr="00343E2C" w:rsidRDefault="008C2AB0" w:rsidP="00343E2C">
      <w:pPr>
        <w:rPr>
          <w:rFonts w:ascii="Times New Roman" w:hAnsi="Times New Roman"/>
          <w:i/>
          <w:sz w:val="32"/>
          <w:szCs w:val="32"/>
        </w:rPr>
      </w:pPr>
      <w:r w:rsidRPr="00343E2C">
        <w:rPr>
          <w:rFonts w:ascii="Times New Roman" w:hAnsi="Times New Roman"/>
          <w:i/>
          <w:sz w:val="32"/>
          <w:szCs w:val="32"/>
        </w:rPr>
        <w:t xml:space="preserve">  </w:t>
      </w:r>
      <w:r>
        <w:rPr>
          <w:rFonts w:ascii="Times New Roman" w:hAnsi="Times New Roman"/>
          <w:i/>
          <w:sz w:val="32"/>
          <w:szCs w:val="32"/>
        </w:rPr>
        <w:t xml:space="preserve">Неделя </w:t>
      </w:r>
      <w:r w:rsidRPr="00657997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«Здравствуй</w: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. </w:t>
      </w:r>
      <w:r w:rsidRPr="00657997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 лето!» </w:t>
      </w:r>
    </w:p>
    <w:p w:rsidR="008C2AB0" w:rsidRPr="00343E2C" w:rsidRDefault="008C2AB0" w:rsidP="00673D9C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43E2C">
        <w:rPr>
          <w:rFonts w:ascii="Times New Roman" w:hAnsi="Times New Roman"/>
          <w:sz w:val="32"/>
          <w:szCs w:val="32"/>
        </w:rPr>
        <w:t xml:space="preserve"> 1 июня прошел праздник</w:t>
      </w:r>
      <w:r>
        <w:rPr>
          <w:rFonts w:ascii="Times New Roman" w:hAnsi="Times New Roman"/>
          <w:sz w:val="32"/>
          <w:szCs w:val="32"/>
        </w:rPr>
        <w:t>, посвященный Дню защиты детей.</w:t>
      </w:r>
    </w:p>
    <w:p w:rsidR="008C2AB0" w:rsidRDefault="008C2AB0" w:rsidP="00673D9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C2AB0" w:rsidRDefault="008C2AB0" w:rsidP="00673D9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C2AB0" w:rsidRDefault="008C2AB0" w:rsidP="00673D9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in;height:207pt;visibility:visible" o:bordertopcolor="#0070c0" o:borderleftcolor="#0070c0" o:borderbottomcolor="#0070c0" o:borderrightcolor="#0070c0">
            <v:imagedata r:id="rId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8C2AB0" w:rsidRDefault="008C2AB0" w:rsidP="00673D9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C2AB0" w:rsidRPr="00C25E83" w:rsidRDefault="008C2AB0" w:rsidP="003A5623">
      <w:pPr>
        <w:rPr>
          <w:rFonts w:ascii="Times New Roman" w:hAnsi="Times New Roman"/>
          <w:sz w:val="32"/>
          <w:szCs w:val="32"/>
        </w:rPr>
      </w:pPr>
      <w:r w:rsidRPr="00C25E83">
        <w:rPr>
          <w:rFonts w:ascii="Times New Roman" w:hAnsi="Times New Roman"/>
          <w:sz w:val="32"/>
          <w:szCs w:val="32"/>
        </w:rPr>
        <w:t>Ребята вместе со сказочными героями  спасали заболевших маленьких зверят,  лечили   травами, которые собирали на участке, искали на участке деревья,  кора и листья которых тоже имеют полезные свойства. Ну и</w:t>
      </w:r>
      <w:r>
        <w:rPr>
          <w:rFonts w:ascii="Times New Roman" w:hAnsi="Times New Roman"/>
          <w:sz w:val="32"/>
          <w:szCs w:val="32"/>
        </w:rPr>
        <w:t>,</w:t>
      </w:r>
      <w:r w:rsidRPr="00C25E83">
        <w:rPr>
          <w:rFonts w:ascii="Times New Roman" w:hAnsi="Times New Roman"/>
          <w:sz w:val="32"/>
          <w:szCs w:val="32"/>
        </w:rPr>
        <w:t xml:space="preserve"> конечно</w:t>
      </w:r>
      <w:r>
        <w:rPr>
          <w:rFonts w:ascii="Times New Roman" w:hAnsi="Times New Roman"/>
          <w:sz w:val="32"/>
          <w:szCs w:val="32"/>
        </w:rPr>
        <w:t>,</w:t>
      </w:r>
      <w:r w:rsidRPr="00C25E83">
        <w:rPr>
          <w:rFonts w:ascii="Times New Roman" w:hAnsi="Times New Roman"/>
          <w:sz w:val="32"/>
          <w:szCs w:val="32"/>
        </w:rPr>
        <w:t xml:space="preserve"> играли, пели и танцевали. </w:t>
      </w:r>
    </w:p>
    <w:p w:rsidR="008C2AB0" w:rsidRPr="00657997" w:rsidRDefault="008C2AB0" w:rsidP="003A5623">
      <w:pPr>
        <w:rPr>
          <w:rFonts w:ascii="Times New Roman" w:hAnsi="Times New Roman"/>
          <w:sz w:val="32"/>
          <w:szCs w:val="32"/>
        </w:rPr>
      </w:pPr>
      <w:r w:rsidRPr="00C25E83">
        <w:rPr>
          <w:rFonts w:ascii="Times New Roman" w:hAnsi="Times New Roman"/>
          <w:sz w:val="32"/>
          <w:szCs w:val="32"/>
        </w:rPr>
        <w:t>В течение месяца дети были участниками  соревнований, конкур</w:t>
      </w:r>
      <w:r>
        <w:rPr>
          <w:rFonts w:ascii="Times New Roman" w:hAnsi="Times New Roman"/>
          <w:sz w:val="32"/>
          <w:szCs w:val="32"/>
        </w:rPr>
        <w:t>сов, игр, творческих заданий.</w:t>
      </w: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4" o:spid="_x0000_i1026" type="#_x0000_t75" style="width:492pt;height:21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">
            <v:imagedata r:id="rId5" o:title=""/>
            <o:lock v:ext="edit" aspectratio="f"/>
          </v:shape>
        </w:pict>
      </w: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" o:spid="_x0000_i1027" type="#_x0000_t75" style="width:468pt;height:30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">
            <v:imagedata r:id="rId6" o:title="" croptop="-202f" cropbottom="-350f" cropright="-70f"/>
            <o:lock v:ext="edit" aspectratio="f"/>
          </v:shape>
        </w:pict>
      </w:r>
    </w:p>
    <w:p w:rsidR="008C2AB0" w:rsidRPr="00657997" w:rsidRDefault="008C2AB0" w:rsidP="003A5623">
      <w:pPr>
        <w:rPr>
          <w:rFonts w:ascii="Times New Roman" w:hAnsi="Times New Roman"/>
          <w:i/>
          <w:sz w:val="32"/>
          <w:szCs w:val="32"/>
        </w:rPr>
      </w:pPr>
      <w:r w:rsidRPr="00657997">
        <w:rPr>
          <w:rFonts w:ascii="Times New Roman" w:hAnsi="Times New Roman"/>
          <w:i/>
          <w:sz w:val="32"/>
          <w:szCs w:val="32"/>
        </w:rPr>
        <w:t>Рисуем лето.</w:t>
      </w:r>
      <w:r>
        <w:rPr>
          <w:rFonts w:ascii="Times New Roman" w:hAnsi="Times New Roman"/>
          <w:i/>
          <w:sz w:val="32"/>
          <w:szCs w:val="32"/>
        </w:rPr>
        <w:t xml:space="preserve"> НОД. Старший дошкольный возраст.</w:t>
      </w: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</w:p>
    <w:p w:rsidR="008C2AB0" w:rsidRPr="00DB343D" w:rsidRDefault="008C2AB0" w:rsidP="003A5623">
      <w:pPr>
        <w:rPr>
          <w:rFonts w:ascii="Times New Roman" w:hAnsi="Times New Roman"/>
          <w:b/>
          <w:i/>
          <w:sz w:val="32"/>
          <w:szCs w:val="32"/>
          <w:u w:val="single"/>
        </w:rPr>
      </w:pPr>
      <w:r w:rsidRPr="00A431B2">
        <w:rPr>
          <w:rFonts w:ascii="Times New Roman" w:hAnsi="Times New Roman"/>
          <w:b/>
          <w:i/>
          <w:sz w:val="32"/>
          <w:szCs w:val="32"/>
        </w:rPr>
        <w:t>Неделя</w:t>
      </w: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 </w:t>
      </w:r>
      <w:r w:rsidRPr="00A431B2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«В гостях у первоцветов»</w:t>
      </w: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5" o:spid="_x0000_i1028" type="#_x0000_t75" style="width:477pt;height:20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">
            <v:imagedata r:id="rId7" o:title=""/>
            <o:lock v:ext="edit" aspectratio="f"/>
          </v:shape>
        </w:pict>
      </w:r>
    </w:p>
    <w:p w:rsidR="008C2AB0" w:rsidRPr="00CB0AF6" w:rsidRDefault="008C2AB0" w:rsidP="003A562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Наблюдение</w:t>
      </w:r>
      <w:r w:rsidRPr="00CB0AF6">
        <w:rPr>
          <w:rFonts w:ascii="Times New Roman" w:hAnsi="Times New Roman"/>
          <w:sz w:val="32"/>
          <w:szCs w:val="32"/>
        </w:rPr>
        <w:t xml:space="preserve"> «Одуванчики»</w:t>
      </w:r>
    </w:p>
    <w:p w:rsidR="008C2AB0" w:rsidRDefault="008C2AB0" w:rsidP="003A5623">
      <w:pPr>
        <w:rPr>
          <w:rFonts w:ascii="Times New Roman" w:hAnsi="Times New Roman"/>
          <w:b/>
          <w:sz w:val="32"/>
          <w:szCs w:val="32"/>
        </w:rPr>
      </w:pP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6" o:spid="_x0000_i1029" type="#_x0000_t75" style="width:463.5pt;height:20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">
            <v:imagedata r:id="rId8" o:title=""/>
            <o:lock v:ext="edit" aspectratio="f"/>
          </v:shape>
        </w:pic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7" o:spid="_x0000_i1030" type="#_x0000_t75" style="width:459.75pt;height:207pt;visibility:visible" o:bordertopcolor="#00b0f0" o:borderleftcolor="#00b0f0" o:borderbottomcolor="#00b0f0" o:borderrightcolor="#00b0f0">
            <v:imagedata r:id="rId9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r>
        <w:rPr>
          <w:rFonts w:ascii="Times New Roman" w:hAnsi="Times New Roman"/>
          <w:sz w:val="32"/>
          <w:szCs w:val="32"/>
        </w:rPr>
        <w:t>Рисование «Цветочная полянка»</w:t>
      </w:r>
    </w:p>
    <w:p w:rsidR="008C2AB0" w:rsidRPr="00DB343D" w:rsidRDefault="008C2AB0" w:rsidP="00EE4E59">
      <w:pPr>
        <w:ind w:left="142"/>
        <w:rPr>
          <w:rFonts w:ascii="Times New Roman" w:hAnsi="Times New Roman"/>
          <w:b/>
          <w:i/>
          <w:sz w:val="32"/>
          <w:szCs w:val="32"/>
          <w:u w:val="single"/>
        </w:rPr>
      </w:pPr>
      <w:r w:rsidRPr="00A431B2">
        <w:rPr>
          <w:rFonts w:ascii="Times New Roman" w:hAnsi="Times New Roman"/>
          <w:b/>
          <w:i/>
          <w:sz w:val="32"/>
          <w:szCs w:val="32"/>
        </w:rPr>
        <w:t>Неделя</w:t>
      </w: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 </w:t>
      </w:r>
      <w:r w:rsidRPr="00A431B2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«Летние  игры и забавы»</w: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8C2AB0" w:rsidRDefault="008C2AB0" w:rsidP="00EE4E59">
      <w:pPr>
        <w:ind w:left="142"/>
        <w:rPr>
          <w:rFonts w:ascii="Times New Roman" w:hAnsi="Times New Roman"/>
          <w:b/>
          <w:sz w:val="32"/>
          <w:szCs w:val="32"/>
        </w:rPr>
      </w:pPr>
      <w:r w:rsidRPr="006260A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8" o:spid="_x0000_i1031" type="#_x0000_t75" style="width:468pt;height:192.75pt;visibility:visible">
            <v:imagedata r:id="rId10" o:title=""/>
          </v:shape>
        </w:pic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Подвижная игра </w:t>
      </w:r>
      <w:r w:rsidRPr="00EE4E59">
        <w:rPr>
          <w:rFonts w:ascii="Times New Roman" w:hAnsi="Times New Roman"/>
          <w:sz w:val="32"/>
          <w:szCs w:val="32"/>
        </w:rPr>
        <w:t>«Ручейки»</w: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9" o:spid="_x0000_i1032" type="#_x0000_t75" style="width:468pt;height:210.75pt;visibility:visible" o:bordertopcolor="#00b050" o:borderleftcolor="#00b050" o:borderbottomcolor="#00b050" o:borderrightcolor="#00b050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Развлечение «В гости к лягушке-квакушке»</w:t>
      </w:r>
    </w:p>
    <w:p w:rsidR="008C2AB0" w:rsidRDefault="008C2AB0" w:rsidP="00DB343D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0" o:spid="_x0000_i1033" type="#_x0000_t75" style="width:475.5pt;height:181.5pt;visibility:visible">
            <v:imagedata r:id="rId12" o:title="" croptop="7701f" cropbottom="8263f" cropleft="9243f"/>
          </v:shape>
        </w:pict>
      </w:r>
    </w:p>
    <w:p w:rsidR="008C2AB0" w:rsidRDefault="008C2AB0" w:rsidP="00DB343D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Экскурсия к стеле памяти. 22 июня - начало Великой Отечественной войны. </w:t>
      </w:r>
    </w:p>
    <w:p w:rsidR="008C2AB0" w:rsidRPr="00C25E83" w:rsidRDefault="008C2AB0" w:rsidP="00EE4E59">
      <w:pPr>
        <w:ind w:left="142"/>
        <w:rPr>
          <w:rFonts w:ascii="Times New Roman" w:hAnsi="Times New Roman"/>
          <w:b/>
          <w:i/>
          <w:sz w:val="32"/>
          <w:szCs w:val="32"/>
          <w:u w:val="single"/>
        </w:rPr>
      </w:pPr>
      <w:r w:rsidRPr="00A431B2">
        <w:rPr>
          <w:rFonts w:ascii="Times New Roman" w:hAnsi="Times New Roman"/>
          <w:b/>
          <w:i/>
          <w:sz w:val="32"/>
          <w:szCs w:val="32"/>
        </w:rPr>
        <w:t>Неделя</w:t>
      </w:r>
      <w:bookmarkStart w:id="0" w:name="_GoBack"/>
      <w:bookmarkEnd w:id="0"/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A431B2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A431B2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«Мы</w: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 -  маленькие р</w:t>
      </w:r>
      <w:r w:rsidRPr="00A431B2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оссияне»</w: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1" o:spid="_x0000_i1034" type="#_x0000_t75" style="width:468pt;height:219.75pt;visibility:visible">
            <v:imagedata r:id="rId13" o:title=""/>
          </v:shape>
        </w:pic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2" o:spid="_x0000_i1035" type="#_x0000_t75" style="width:462.75pt;height:219pt;visibility:visible">
            <v:imagedata r:id="rId14" o:title="" croptop="10636f" cropbottom="13463f"/>
          </v:shape>
        </w:pic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Участники танцевальной композиции  «Дружба»</w:t>
      </w:r>
    </w:p>
    <w:p w:rsidR="008C2AB0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 w:rsidRPr="006260A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3" o:spid="_x0000_i1036" type="#_x0000_t75" style="width:468pt;height:187.5pt;visibility:visible">
            <v:imagedata r:id="rId15" o:title=""/>
          </v:shape>
        </w:pict>
      </w:r>
    </w:p>
    <w:p w:rsidR="008C2AB0" w:rsidRPr="00EE4E59" w:rsidRDefault="008C2AB0" w:rsidP="00EE4E59">
      <w:pPr>
        <w:ind w:left="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Праздник русской березки</w:t>
      </w:r>
    </w:p>
    <w:sectPr w:rsidR="008C2AB0" w:rsidRPr="00EE4E59" w:rsidSect="00DB343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623"/>
    <w:rsid w:val="001E76DB"/>
    <w:rsid w:val="00304E15"/>
    <w:rsid w:val="00343E2C"/>
    <w:rsid w:val="003A5623"/>
    <w:rsid w:val="003E0A01"/>
    <w:rsid w:val="0040162B"/>
    <w:rsid w:val="006260A2"/>
    <w:rsid w:val="00657997"/>
    <w:rsid w:val="00673D9C"/>
    <w:rsid w:val="00733E06"/>
    <w:rsid w:val="00894C4D"/>
    <w:rsid w:val="008C2AB0"/>
    <w:rsid w:val="008F6821"/>
    <w:rsid w:val="00955A67"/>
    <w:rsid w:val="009D086C"/>
    <w:rsid w:val="00A431B2"/>
    <w:rsid w:val="00C25E83"/>
    <w:rsid w:val="00CB0AF6"/>
    <w:rsid w:val="00D62461"/>
    <w:rsid w:val="00DB343D"/>
    <w:rsid w:val="00EE4E59"/>
    <w:rsid w:val="00FB1C92"/>
    <w:rsid w:val="00FC525D"/>
    <w:rsid w:val="00FF7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62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3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181</TotalTime>
  <Pages>5</Pages>
  <Words>239</Words>
  <Characters>1366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11</cp:revision>
  <dcterms:created xsi:type="dcterms:W3CDTF">2021-09-07T02:46:00Z</dcterms:created>
  <dcterms:modified xsi:type="dcterms:W3CDTF">2021-09-15T03:01:00Z</dcterms:modified>
</cp:coreProperties>
</file>