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227" w:rsidRDefault="00731227" w:rsidP="0054392C">
      <w:pPr>
        <w:jc w:val="center"/>
        <w:rPr>
          <w:rFonts w:ascii="Arial Black" w:hAnsi="Arial Black"/>
          <w:b/>
          <w:i/>
          <w:color w:val="FF0000"/>
          <w:sz w:val="48"/>
          <w:szCs w:val="48"/>
        </w:rPr>
      </w:pPr>
    </w:p>
    <w:p w:rsidR="00731227" w:rsidRDefault="00731227" w:rsidP="0054392C">
      <w:pPr>
        <w:jc w:val="center"/>
        <w:rPr>
          <w:rFonts w:ascii="Arial Black" w:hAnsi="Arial Black"/>
          <w:b/>
          <w:i/>
          <w:color w:val="002060"/>
          <w:sz w:val="48"/>
          <w:szCs w:val="48"/>
        </w:rPr>
      </w:pPr>
      <w:r w:rsidRPr="0054392C">
        <w:rPr>
          <w:rFonts w:ascii="Arial Black" w:hAnsi="Arial Black"/>
          <w:b/>
          <w:i/>
          <w:color w:val="FF0000"/>
          <w:sz w:val="48"/>
          <w:szCs w:val="48"/>
        </w:rPr>
        <w:t>Раз</w:t>
      </w:r>
      <w:r w:rsidRPr="0054392C">
        <w:rPr>
          <w:rFonts w:ascii="Arial Black" w:hAnsi="Arial Black"/>
          <w:b/>
          <w:i/>
          <w:color w:val="17365D"/>
          <w:sz w:val="48"/>
          <w:szCs w:val="48"/>
        </w:rPr>
        <w:t>ноц</w:t>
      </w:r>
      <w:r w:rsidRPr="0054392C">
        <w:rPr>
          <w:rFonts w:ascii="Arial Black" w:hAnsi="Arial Black"/>
          <w:b/>
          <w:i/>
          <w:color w:val="943634"/>
          <w:sz w:val="48"/>
          <w:szCs w:val="48"/>
        </w:rPr>
        <w:t>вет</w:t>
      </w:r>
      <w:r w:rsidRPr="0054392C">
        <w:rPr>
          <w:rFonts w:ascii="Arial Black" w:hAnsi="Arial Black"/>
          <w:b/>
          <w:i/>
          <w:color w:val="FFC000"/>
          <w:sz w:val="48"/>
          <w:szCs w:val="48"/>
        </w:rPr>
        <w:t>ное</w:t>
      </w:r>
      <w:r w:rsidRPr="0054392C">
        <w:rPr>
          <w:rFonts w:ascii="Arial Black" w:hAnsi="Arial Black"/>
          <w:b/>
          <w:i/>
          <w:sz w:val="48"/>
          <w:szCs w:val="48"/>
        </w:rPr>
        <w:t xml:space="preserve">  </w:t>
      </w:r>
      <w:r w:rsidRPr="0054392C">
        <w:rPr>
          <w:rFonts w:ascii="Arial Black" w:hAnsi="Arial Black"/>
          <w:b/>
          <w:i/>
          <w:color w:val="00B050"/>
          <w:sz w:val="48"/>
          <w:szCs w:val="48"/>
        </w:rPr>
        <w:t>ле</w:t>
      </w:r>
      <w:r w:rsidRPr="0054392C">
        <w:rPr>
          <w:rFonts w:ascii="Arial Black" w:hAnsi="Arial Black"/>
          <w:b/>
          <w:i/>
          <w:color w:val="002060"/>
          <w:sz w:val="48"/>
          <w:szCs w:val="48"/>
        </w:rPr>
        <w:t>то</w:t>
      </w:r>
    </w:p>
    <w:p w:rsidR="00731227" w:rsidRPr="00EF03DD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 w:rsidRPr="00EF03DD">
        <w:rPr>
          <w:rFonts w:ascii="Arial Black" w:hAnsi="Arial Black"/>
          <w:color w:val="002060"/>
          <w:sz w:val="28"/>
          <w:szCs w:val="28"/>
        </w:rPr>
        <w:t xml:space="preserve">Летняя работа в детском саду прошла согласно, программы летней оздоровительной компании. Цели и задачи летней –оздоровительной работы были направлены на создание условий обеспечивающих сохранение и укрепление здоровья детей, условий для социально-коммуникативного, познавательного, речевого, художественно-эстетического и физического развития детей, привлечение семей воспитанников к сотрудничеству в организации и проведении летней оздоровительной программы. Летний план работы состоял из блоков по определенным темам по неделям. </w:t>
      </w:r>
    </w:p>
    <w:p w:rsidR="00731227" w:rsidRPr="00EF03DD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 w:rsidRPr="00EF03DD">
        <w:rPr>
          <w:rFonts w:ascii="Arial Black" w:hAnsi="Arial Black"/>
          <w:color w:val="002060"/>
          <w:sz w:val="28"/>
          <w:szCs w:val="28"/>
        </w:rPr>
        <w:t>Несмотря на дождливое и прохладное лето детям в саду было интересно, родители с удовольствием участвовали в подготовке мероприятий и проведении различных выставок, развлечений, оформлении участков.</w:t>
      </w: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 xml:space="preserve">                                    </w:t>
      </w: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 xml:space="preserve">                            Фотоотчет</w:t>
      </w: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 xml:space="preserve"> Июнь.</w:t>
      </w: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Тематическая неделя: «Мы маленькие граждане России»</w:t>
      </w:r>
    </w:p>
    <w:p w:rsidR="00731227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Задачи: Дать детям дошкольного возраста элементарные знания о международном празднике- День защиты детей. Закрепить и расширить знания о стране, в которой живем, о родном крае, поселке.</w:t>
      </w:r>
    </w:p>
    <w:p w:rsidR="00731227" w:rsidRDefault="00731227" w:rsidP="002A7BBC">
      <w:pPr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Pr="0054392C" w:rsidRDefault="00731227" w:rsidP="002A7BBC">
      <w:pPr>
        <w:rPr>
          <w:rFonts w:ascii="Arial Black" w:hAnsi="Arial Black"/>
          <w:color w:val="002060"/>
          <w:sz w:val="28"/>
          <w:szCs w:val="28"/>
        </w:rPr>
      </w:pPr>
      <w:r w:rsidRPr="00A142BA">
        <w:rPr>
          <w:rFonts w:ascii="Arial Black" w:hAnsi="Arial Black"/>
          <w:noProof/>
          <w:color w:val="00206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0.5pt;height:252pt;visibility:visible">
            <v:imagedata r:id="rId6" o:title=""/>
          </v:shape>
        </w:pict>
      </w:r>
    </w:p>
    <w:p w:rsidR="00731227" w:rsidRDefault="00731227" w:rsidP="0054392C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A142BA"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 id="Рисунок 16" o:spid="_x0000_i1026" type="#_x0000_t75" style="width:463.5pt;height:239.25pt;visibility:visible">
            <v:imagedata r:id="rId7" o:title=""/>
          </v:shape>
        </w:pict>
      </w:r>
    </w:p>
    <w:p w:rsidR="00731227" w:rsidRDefault="00731227" w:rsidP="0054392C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A142BA"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 id="Рисунок 3" o:spid="_x0000_i1027" type="#_x0000_t75" style="width:468pt;height:339pt;visibility:visible">
            <v:imagedata r:id="rId8" o:title=""/>
          </v:shape>
        </w:pict>
      </w:r>
    </w:p>
    <w:p w:rsidR="00731227" w:rsidRDefault="00731227" w:rsidP="0054392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142B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4" o:spid="_x0000_i1028" type="#_x0000_t75" style="width:468pt;height:351pt;visibility:visible">
            <v:imagedata r:id="rId9" o:title=""/>
          </v:shape>
        </w:pict>
      </w: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C83599">
        <w:rPr>
          <w:rFonts w:ascii="Arial Black" w:hAnsi="Arial Black"/>
          <w:b/>
          <w:color w:val="002060"/>
          <w:sz w:val="28"/>
          <w:szCs w:val="28"/>
        </w:rPr>
        <w:t>Тема</w:t>
      </w:r>
      <w:r>
        <w:rPr>
          <w:rFonts w:ascii="Arial Black" w:hAnsi="Arial Black"/>
          <w:b/>
          <w:color w:val="002060"/>
          <w:sz w:val="28"/>
          <w:szCs w:val="28"/>
        </w:rPr>
        <w:t>тическая неделя: «Нам сияет солнышко»</w:t>
      </w:r>
    </w:p>
    <w:p w:rsidR="00731227" w:rsidRDefault="00731227" w:rsidP="00F42915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Цель: Воспитывать любовь к родному краю, через развитие интереса к окружающему миру и стремление отобразить это в различных видах деятельности</w:t>
      </w: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A142BA"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  <w:pict>
          <v:shape id="Рисунок 5" o:spid="_x0000_i1029" type="#_x0000_t75" style="width:442.5pt;height:276.75pt;visibility:visible">
            <v:imagedata r:id="rId10" o:title=""/>
          </v:shape>
        </w:pict>
      </w: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54392C">
      <w:pPr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A142BA"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  <w:pict>
          <v:shape id="Рисунок 8" o:spid="_x0000_i1030" type="#_x0000_t75" style="width:468pt;height:298.5pt;visibility:visible">
            <v:imagedata r:id="rId11" o:title=""/>
          </v:shape>
        </w:pic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Тематическая неделя: «Все о шариках и мыльных пузырях».</w: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Цель: Развивать у детей мышление, воображение, любознательность, тактильные ощущения, эстетический вкус, эмоциональную сферу.</w:t>
      </w:r>
    </w:p>
    <w:p w:rsidR="00731227" w:rsidRDefault="00731227" w:rsidP="00A54598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pict>
          <v:shape id="Рисунок 10" o:spid="_x0000_s1026" type="#_x0000_t75" style="position:absolute;margin-left:268.05pt;margin-top:115.65pt;width:200.25pt;height:291.75pt;z-index:251652096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Pr="00A142BA"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  <w:pict>
          <v:shape id="Рисунок 9" o:spid="_x0000_i1031" type="#_x0000_t75" style="width:204pt;height:291.75pt;visibility:visible">
            <v:imagedata r:id="rId13" o:title=""/>
          </v:shape>
        </w:pict>
      </w:r>
      <w:r w:rsidRPr="006500A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 w:rsidRPr="00F9411A">
        <w:rPr>
          <w:noProof/>
          <w:lang w:eastAsia="ru-RU"/>
        </w:rPr>
        <w:pict>
          <v:shape id="Рисунок 39" o:spid="_x0000_i1032" type="#_x0000_t75" style="width:491.25pt;height:288.75pt;visibility:visible">
            <v:imagedata r:id="rId14" o:title="" croptop="20749f" cropbottom="7516f"/>
          </v:shape>
        </w:pic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Тематическая неделя «Разукрасим этот мир»</w: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7" type="#_x0000_t75" style="position:absolute;margin-left:.3pt;margin-top:78.4pt;width:462.75pt;height:236.25pt;z-index:251663360;visibility:visible">
            <v:imagedata r:id="rId15" o:title="" croptop="21005f" cropright="4411f"/>
            <w10:wrap type="topAndBottom"/>
          </v:shape>
        </w:pict>
      </w:r>
      <w:r>
        <w:rPr>
          <w:rFonts w:ascii="Arial Black" w:hAnsi="Arial Black"/>
          <w:b/>
          <w:color w:val="002060"/>
          <w:sz w:val="28"/>
          <w:szCs w:val="28"/>
        </w:rPr>
        <w:t>Цель: Развивать творческие, фантазийные, интеллектуальные качества детей. Воспитывать бережное отношение к природе, труду сверстников и взрослых.</w: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 w:rsidRPr="00A142BA"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  <w:pict>
          <v:shape id="Рисунок 14" o:spid="_x0000_i1033" type="#_x0000_t75" style="width:468pt;height:324pt;visibility:visible">
            <v:imagedata r:id="rId16" o:title="" croptop="17962f" cropbottom="6777f"/>
          </v:shape>
        </w:pic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Июль</w:t>
      </w:r>
    </w:p>
    <w:p w:rsidR="00731227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 xml:space="preserve">«Тематическая неделя книжек-малышек» </w:t>
      </w:r>
    </w:p>
    <w:p w:rsidR="00731227" w:rsidRPr="00CA4AFA" w:rsidRDefault="00731227" w:rsidP="00A54598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Цель: Закреплять умение ориентироваться в сказках, узнавать героев, строить диалог, развивать актерские навыки,  учить иллюстрировать прочитанную сказку, воспитывать бережное отношение к книгам.</w:t>
      </w:r>
    </w:p>
    <w:p w:rsidR="00731227" w:rsidRDefault="00731227" w:rsidP="0070719D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28" type="#_x0000_t75" style="position:absolute;margin-left:274.05pt;margin-top:203.4pt;width:215.25pt;height:258.75pt;z-index:-251663360;visibility:visible;mso-position-horizontal-relative:margin;mso-position-vertical-relative:margin">
            <v:imagedata r:id="rId17" o:title="" croptop="7562f" cropbottom="16147f" cropright="19114f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7" o:spid="_x0000_s1029" type="#_x0000_t75" style="position:absolute;margin-left:.3pt;margin-top:.45pt;width:204pt;height:262.5pt;z-index:-251662336;visibility:visible">
            <v:imagedata r:id="rId18" o:title=""/>
          </v:shape>
        </w:pic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8" o:spid="_x0000_s1030" type="#_x0000_t75" style="position:absolute;margin-left:.3pt;margin-top:2.15pt;width:467.95pt;height:261pt;z-index:-251661312;visibility:visible" wrapcoords="-35 0 -35 21538 21600 21538 21600 0 -35 0">
            <v:imagedata r:id="rId19" o:title="" croptop="9524f" cropbottom="10910f"/>
            <w10:wrap type="through"/>
          </v:shape>
        </w:pic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Тематическая неделя: «Театр и дети»</w: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Цель: Знакомить детей с различными видами театра, учить родителей и детей изготовлению несложных видов театра, развивать творческие способности, актерские навыки.</w: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 w:rsidRPr="00F9411A">
        <w:rPr>
          <w:noProof/>
          <w:lang w:eastAsia="ru-RU"/>
        </w:rPr>
        <w:pict>
          <v:shape id="Рисунок 21" o:spid="_x0000_i1034" type="#_x0000_t75" style="width:475.5pt;height:252pt;visibility:visible">
            <v:imagedata r:id="rId20" o:title="" croptop="15202f" cropbottom="4728f" cropleft="4365f" cropright="2382f"/>
          </v:shape>
        </w:pic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 w:rsidRPr="00F9411A">
        <w:rPr>
          <w:noProof/>
          <w:lang w:eastAsia="ru-RU"/>
        </w:rPr>
        <w:pict>
          <v:shape id="Рисунок 22" o:spid="_x0000_i1035" type="#_x0000_t75" style="width:489pt;height:321.75pt;visibility:visible">
            <v:imagedata r:id="rId21" o:title=""/>
          </v:shape>
        </w:pic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>Тематическая неделя: «Путешествие в страну здоровья»</w: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>
        <w:rPr>
          <w:rFonts w:ascii="Arial Black" w:hAnsi="Arial Black"/>
          <w:b/>
          <w:color w:val="002060"/>
          <w:sz w:val="28"/>
          <w:szCs w:val="28"/>
        </w:rPr>
        <w:t xml:space="preserve">Цель: Закреплять понятие «здоровье», и бережное к нему отношение, закреплять знания детей о различных видах спорта, вызвать у детей и родителей интерес, желание играть в спортивные игры. </w:t>
      </w:r>
    </w:p>
    <w:p w:rsidR="00731227" w:rsidRDefault="00731227">
      <w:pPr>
        <w:rPr>
          <w:rFonts w:ascii="Arial Black" w:hAnsi="Arial Black"/>
          <w:b/>
          <w:color w:val="002060"/>
          <w:sz w:val="28"/>
          <w:szCs w:val="28"/>
        </w:rPr>
      </w:pPr>
      <w:r w:rsidRPr="00A142BA">
        <w:rPr>
          <w:rFonts w:ascii="Arial Black" w:hAnsi="Arial Black"/>
          <w:b/>
          <w:noProof/>
          <w:color w:val="002060"/>
          <w:sz w:val="28"/>
          <w:szCs w:val="28"/>
          <w:lang w:eastAsia="ru-RU"/>
        </w:rPr>
        <w:pict>
          <v:shape id="Рисунок 26" o:spid="_x0000_i1036" type="#_x0000_t75" style="width:489.75pt;height:237.75pt;visibility:visible">
            <v:imagedata r:id="rId22" o:title=""/>
          </v:shape>
        </w:pict>
      </w: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pict>
          <v:shape id="Рисунок 24" o:spid="_x0000_s1031" type="#_x0000_t75" style="position:absolute;margin-left:0;margin-top:486.2pt;width:227.25pt;height:297.75pt;z-index:251657216;visibility:visible;mso-position-horizontal:left;mso-position-horizontal-relative:margin;mso-position-vertical-relative:margin">
            <v:imagedata r:id="rId23" o:title=""/>
            <w10:wrap type="square" anchorx="margin" anchory="margin"/>
          </v:shape>
        </w:pict>
      </w: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pict>
          <v:shape id="Рисунок 25" o:spid="_x0000_s1032" type="#_x0000_t75" style="position:absolute;margin-left:282.35pt;margin-top:486.2pt;width:219pt;height:297.75pt;z-index:-251660288;visibility:visible;mso-position-horizontal-relative:margin;mso-position-vertical-relative:margin">
            <v:imagedata r:id="rId24" o:title="" croptop="17521f" cropleft="5355f" cropright="11194f"/>
            <w10:wrap anchorx="margin" anchory="margin"/>
          </v:shape>
        </w:pict>
      </w: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Pr="00AA6F15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Default="00731227" w:rsidP="00AA6F15">
      <w:pPr>
        <w:rPr>
          <w:rFonts w:ascii="Arial Black" w:hAnsi="Arial Black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 w:rsidRPr="00AA6F15">
        <w:rPr>
          <w:rFonts w:ascii="Arial Black" w:hAnsi="Arial Black"/>
          <w:color w:val="002060"/>
          <w:sz w:val="28"/>
          <w:szCs w:val="28"/>
        </w:rPr>
        <w:t>Тематическая неделя: «Купальные забавы»</w: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Цель: Закреплять бережное отношение к воде и важности воды для всего живого. Формировать основы досуговой культуры.</w: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29" o:spid="_x0000_s1033" type="#_x0000_t75" style="position:absolute;margin-left:280.05pt;margin-top:98.4pt;width:216.75pt;height:272.25pt;z-index:251658240;visibility:visible;mso-position-horizontal-relative:margin;mso-position-vertical-relative:margin">
            <v:imagedata r:id="rId25" o:title=""/>
            <w10:wrap type="square" anchorx="margin" anchory="margin"/>
          </v:shape>
        </w:pict>
      </w:r>
      <w:r w:rsidRPr="00A142BA">
        <w:rPr>
          <w:rFonts w:ascii="Arial Black" w:hAnsi="Arial Black"/>
          <w:noProof/>
          <w:color w:val="002060"/>
          <w:sz w:val="28"/>
          <w:szCs w:val="28"/>
          <w:lang w:eastAsia="ru-RU"/>
        </w:rPr>
        <w:pict>
          <v:shape id="Рисунок 28" o:spid="_x0000_i1037" type="#_x0000_t75" style="width:212.25pt;height:269.25pt;visibility:visible">
            <v:imagedata r:id="rId26" o:title=""/>
          </v:shape>
        </w:pic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 w:rsidRPr="00A142BA">
        <w:rPr>
          <w:rFonts w:ascii="Arial Black" w:hAnsi="Arial Black"/>
          <w:noProof/>
          <w:color w:val="002060"/>
          <w:sz w:val="28"/>
          <w:szCs w:val="28"/>
          <w:lang w:eastAsia="ru-RU"/>
        </w:rPr>
        <w:pict>
          <v:shape id="Рисунок 30" o:spid="_x0000_i1038" type="#_x0000_t75" style="width:492.75pt;height:329.25pt;visibility:visible">
            <v:imagedata r:id="rId27" o:title=""/>
          </v:shape>
        </w:pic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Август.</w: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Тематическая неделя: «Основы дорожной безопасности</w: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>
        <w:rPr>
          <w:rFonts w:ascii="Arial Black" w:hAnsi="Arial Black"/>
          <w:color w:val="002060"/>
          <w:sz w:val="28"/>
          <w:szCs w:val="28"/>
        </w:rPr>
        <w:t>Цель: ознакомление и закрепление с детьми правил дорожного движения. Формирование навыков осознанного поведения на улице и использование правил дорожного движения.</w: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32" o:spid="_x0000_s1034" type="#_x0000_t75" style="position:absolute;margin-left:257.55pt;margin-top:125.4pt;width:224.25pt;height:287.25pt;z-index:-251657216;visibility:visible;mso-position-horizontal-relative:margin;mso-position-vertical-relative:margin" wrapcoords="-72 0 -72 21544 21600 21544 21600 0 -72 0">
            <v:imagedata r:id="rId28" o:title=""/>
            <w10:wrap type="tight" anchorx="margin" anchory="margin"/>
          </v:shape>
        </w:pict>
      </w:r>
      <w:r>
        <w:rPr>
          <w:noProof/>
          <w:lang w:eastAsia="ru-RU"/>
        </w:rPr>
        <w:pict>
          <v:shape id="Рисунок 31" o:spid="_x0000_s1035" type="#_x0000_t75" style="position:absolute;margin-left:.3pt;margin-top:7.2pt;width:228pt;height:287.25pt;z-index:-251656192;visibility:visible">
            <v:imagedata r:id="rId29" o:title=""/>
          </v:shape>
        </w:pict>
      </w: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color w:val="002060"/>
          <w:sz w:val="28"/>
          <w:szCs w:val="28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3" o:spid="_x0000_s1036" type="#_x0000_t75" style="position:absolute;margin-left:15.3pt;margin-top:442.65pt;width:496.1pt;height:320.95pt;z-index:-251655168;visibility:visible;mso-position-horizontal-relative:margin;mso-position-vertical-relative:margin">
            <v:imagedata r:id="rId30" o:title=""/>
            <w10:wrap anchorx="margin" anchory="margin"/>
          </v:shape>
        </w:pict>
      </w:r>
      <w:r>
        <w:rPr>
          <w:rFonts w:ascii="Arial Black" w:hAnsi="Arial Black"/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Pr="00E27E74" w:rsidRDefault="00731227" w:rsidP="00AA6F15">
      <w:pPr>
        <w:spacing w:after="0" w:line="240" w:lineRule="auto"/>
        <w:rPr>
          <w:rFonts w:ascii="Arial Black" w:hAnsi="Arial Black"/>
          <w:noProof/>
          <w:color w:val="17365D"/>
          <w:sz w:val="28"/>
          <w:szCs w:val="28"/>
          <w:lang w:eastAsia="ru-RU"/>
        </w:rPr>
      </w:pPr>
      <w:r>
        <w:rPr>
          <w:rFonts w:ascii="Arial Black" w:hAnsi="Arial Black"/>
          <w:noProof/>
          <w:color w:val="002060"/>
          <w:sz w:val="28"/>
          <w:szCs w:val="28"/>
          <w:lang w:eastAsia="ru-RU"/>
        </w:rPr>
        <w:t xml:space="preserve">Тематическая неделя: </w:t>
      </w:r>
      <w:r w:rsidRPr="00E27E74">
        <w:rPr>
          <w:rFonts w:ascii="Arial Black" w:hAnsi="Arial Black"/>
          <w:noProof/>
          <w:color w:val="17365D"/>
          <w:sz w:val="28"/>
          <w:szCs w:val="28"/>
          <w:lang w:eastAsia="ru-RU"/>
        </w:rPr>
        <w:t>« Приамурье мое»</w:t>
      </w:r>
    </w:p>
    <w:p w:rsidR="00731227" w:rsidRPr="00E27E74" w:rsidRDefault="00731227" w:rsidP="00AA6F15">
      <w:pPr>
        <w:spacing w:after="0" w:line="240" w:lineRule="auto"/>
        <w:rPr>
          <w:rFonts w:ascii="Arial Black" w:hAnsi="Arial Black"/>
          <w:noProof/>
          <w:color w:val="17365D"/>
          <w:sz w:val="28"/>
          <w:szCs w:val="28"/>
          <w:lang w:eastAsia="ru-RU"/>
        </w:rPr>
      </w:pPr>
      <w:r w:rsidRPr="00E27E74">
        <w:rPr>
          <w:rFonts w:ascii="Arial Black" w:hAnsi="Arial Black"/>
          <w:noProof/>
          <w:color w:val="17365D"/>
          <w:sz w:val="28"/>
          <w:szCs w:val="28"/>
          <w:lang w:eastAsia="ru-RU"/>
        </w:rPr>
        <w:t xml:space="preserve">Цель: Ознакомление  детей с природой родного края, с народностями живущими Хабаровском крае,   народными промыслами и литературным творчеством.  </w:t>
      </w: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  <w:r w:rsidRPr="00A142BA">
        <w:rPr>
          <w:rFonts w:ascii="Arial Black" w:hAnsi="Arial Black"/>
          <w:noProof/>
          <w:color w:val="002060"/>
          <w:sz w:val="28"/>
          <w:szCs w:val="28"/>
          <w:lang w:eastAsia="ru-RU"/>
        </w:rPr>
        <w:pict>
          <v:shape id="Рисунок 7" o:spid="_x0000_i1039" type="#_x0000_t75" style="width:491.25pt;height:309.75pt;visibility:visible">
            <v:imagedata r:id="rId31" o:title=""/>
          </v:shape>
        </w:pict>
      </w: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  <w:r w:rsidRPr="00F9411A">
        <w:rPr>
          <w:noProof/>
          <w:lang w:eastAsia="ru-RU"/>
        </w:rPr>
        <w:pict>
          <v:shape id="Рисунок 23" o:spid="_x0000_i1040" type="#_x0000_t75" style="width:495.75pt;height:276.75pt;visibility:visible">
            <v:imagedata r:id="rId32" o:title="" cropbottom="15780f"/>
          </v:shape>
        </w:pict>
      </w: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color w:val="002060"/>
          <w:sz w:val="28"/>
          <w:szCs w:val="28"/>
          <w:lang w:eastAsia="ru-RU"/>
        </w:rPr>
      </w:pPr>
    </w:p>
    <w:p w:rsidR="00731227" w:rsidRPr="00E27E74" w:rsidRDefault="00731227" w:rsidP="00AA6F15">
      <w:pPr>
        <w:spacing w:after="0" w:line="240" w:lineRule="auto"/>
        <w:rPr>
          <w:rFonts w:ascii="Arial Black" w:hAnsi="Arial Black"/>
          <w:noProof/>
          <w:color w:val="17365D"/>
          <w:sz w:val="28"/>
          <w:szCs w:val="28"/>
          <w:lang w:eastAsia="ru-RU"/>
        </w:rPr>
      </w:pPr>
      <w:r>
        <w:rPr>
          <w:rFonts w:ascii="Arial Black" w:hAnsi="Arial Black"/>
          <w:noProof/>
          <w:color w:val="002060"/>
          <w:sz w:val="28"/>
          <w:szCs w:val="28"/>
          <w:lang w:eastAsia="ru-RU"/>
        </w:rPr>
        <w:t xml:space="preserve">Тематическая неделя: </w:t>
      </w:r>
      <w:r w:rsidRPr="00E27E74">
        <w:rPr>
          <w:rFonts w:ascii="Arial Black" w:hAnsi="Arial Black"/>
          <w:noProof/>
          <w:color w:val="17365D"/>
          <w:sz w:val="28"/>
          <w:szCs w:val="28"/>
          <w:lang w:eastAsia="ru-RU"/>
        </w:rPr>
        <w:t>«Все профессии важны, все профессии нужны»</w:t>
      </w:r>
    </w:p>
    <w:p w:rsidR="00731227" w:rsidRPr="00E27E74" w:rsidRDefault="00731227" w:rsidP="00AA6F15">
      <w:pPr>
        <w:spacing w:after="0" w:line="240" w:lineRule="auto"/>
        <w:rPr>
          <w:rFonts w:ascii="Arial Black" w:hAnsi="Arial Black"/>
          <w:noProof/>
          <w:color w:val="17365D"/>
          <w:sz w:val="28"/>
          <w:szCs w:val="28"/>
          <w:lang w:eastAsia="ru-RU"/>
        </w:rPr>
      </w:pPr>
      <w:r w:rsidRPr="00E27E74">
        <w:rPr>
          <w:rFonts w:ascii="Arial Black" w:hAnsi="Arial Black"/>
          <w:noProof/>
          <w:color w:val="17365D"/>
          <w:sz w:val="28"/>
          <w:szCs w:val="28"/>
          <w:lang w:eastAsia="ru-RU"/>
        </w:rPr>
        <w:t xml:space="preserve">Цель: Формирование у детей дошкольного возраста элементарных представлений о профессиях взрослых, желание научиться выполнять трудовые действия. Воспитание бережного отношения к труду взрослых и результатам их труда </w:t>
      </w:r>
    </w:p>
    <w:p w:rsidR="00731227" w:rsidRDefault="00731227" w:rsidP="00AA6F15">
      <w:pPr>
        <w:spacing w:after="0" w:line="240" w:lineRule="auto"/>
        <w:rPr>
          <w:rFonts w:ascii="Arial Black" w:hAnsi="Arial Black"/>
          <w:noProof/>
          <w:sz w:val="28"/>
          <w:szCs w:val="28"/>
          <w:lang w:eastAsia="ru-RU"/>
        </w:rPr>
      </w:pPr>
      <w:r w:rsidRPr="00F9411A">
        <w:rPr>
          <w:noProof/>
          <w:lang w:eastAsia="ru-RU"/>
        </w:rPr>
        <w:pict>
          <v:shape id="Рисунок 27" o:spid="_x0000_i1041" type="#_x0000_t75" style="width:489.75pt;height:280.5pt;visibility:visible">
            <v:imagedata r:id="rId33" o:title="" croptop="8363f" cropbottom="5410f"/>
          </v:shape>
        </w:pict>
      </w:r>
      <w:r w:rsidRPr="00104BE9">
        <w:rPr>
          <w:rFonts w:ascii="Arial Black" w:hAnsi="Arial Black"/>
          <w:noProof/>
          <w:sz w:val="28"/>
          <w:szCs w:val="28"/>
          <w:lang w:eastAsia="ru-RU"/>
        </w:rPr>
        <w:t xml:space="preserve">  </w:t>
      </w:r>
    </w:p>
    <w:p w:rsidR="00731227" w:rsidRDefault="00731227" w:rsidP="00AA6F15">
      <w:pPr>
        <w:spacing w:after="0" w:line="240" w:lineRule="auto"/>
        <w:rPr>
          <w:rFonts w:ascii="Arial Black" w:hAnsi="Arial Black"/>
          <w:sz w:val="28"/>
          <w:szCs w:val="28"/>
          <w:lang w:eastAsia="ru-RU"/>
        </w:rPr>
      </w:pPr>
      <w:r w:rsidRPr="00104BE9">
        <w:rPr>
          <w:rFonts w:ascii="Arial Black" w:hAnsi="Arial Black"/>
          <w:noProof/>
          <w:sz w:val="28"/>
          <w:szCs w:val="28"/>
          <w:lang w:eastAsia="ru-RU"/>
        </w:rPr>
        <w:t xml:space="preserve">        </w:t>
      </w:r>
      <w:r w:rsidRPr="00104BE9">
        <w:rPr>
          <w:rFonts w:ascii="Arial Black" w:hAnsi="Arial Black"/>
          <w:sz w:val="28"/>
          <w:szCs w:val="28"/>
          <w:lang w:eastAsia="ru-RU"/>
        </w:rPr>
        <w:t xml:space="preserve">                            </w:t>
      </w:r>
    </w:p>
    <w:p w:rsidR="00731227" w:rsidRPr="00E754C6" w:rsidRDefault="00731227" w:rsidP="00AA6F15">
      <w:pPr>
        <w:spacing w:after="0" w:line="240" w:lineRule="auto"/>
        <w:rPr>
          <w:rFonts w:ascii="Arial Black" w:hAnsi="Arial Black"/>
          <w:sz w:val="28"/>
          <w:szCs w:val="28"/>
          <w:lang w:eastAsia="ru-RU"/>
        </w:rPr>
      </w:pPr>
      <w:r w:rsidRPr="00F9411A">
        <w:rPr>
          <w:noProof/>
          <w:lang w:eastAsia="ru-RU"/>
        </w:rPr>
        <w:pict>
          <v:shape id="Рисунок 36" o:spid="_x0000_i1042" type="#_x0000_t75" style="width:489.75pt;height:298.5pt;visibility:visible">
            <v:imagedata r:id="rId34" o:title="" croptop="7363f" cropbottom="7291f"/>
          </v:shape>
        </w:pic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17365D"/>
          <w:sz w:val="28"/>
          <w:szCs w:val="28"/>
          <w:lang w:eastAsia="ru-RU"/>
        </w:rPr>
      </w:pPr>
      <w:bookmarkStart w:id="0" w:name="_GoBack"/>
    </w:p>
    <w:bookmarkEnd w:id="0"/>
    <w:p w:rsidR="00731227" w:rsidRPr="00E27E74" w:rsidRDefault="00731227" w:rsidP="00AA6F15">
      <w:pPr>
        <w:spacing w:after="0" w:line="240" w:lineRule="auto"/>
        <w:rPr>
          <w:rFonts w:ascii="Arial Black" w:hAnsi="Arial Black"/>
          <w:color w:val="17365D"/>
          <w:sz w:val="28"/>
          <w:szCs w:val="28"/>
          <w:lang w:eastAsia="ru-RU"/>
        </w:rPr>
      </w:pPr>
      <w:r w:rsidRPr="00A754C6">
        <w:rPr>
          <w:rFonts w:ascii="Arial Black" w:hAnsi="Arial Black"/>
          <w:color w:val="17365D"/>
          <w:sz w:val="28"/>
          <w:szCs w:val="28"/>
          <w:lang w:eastAsia="ru-RU"/>
        </w:rPr>
        <w:t>Тематическая неделя</w:t>
      </w:r>
      <w:r w:rsidRPr="00E27E74">
        <w:rPr>
          <w:rFonts w:ascii="Arial Black" w:hAnsi="Arial Black"/>
          <w:color w:val="17365D"/>
          <w:sz w:val="28"/>
          <w:szCs w:val="28"/>
          <w:lang w:eastAsia="ru-RU"/>
        </w:rPr>
        <w:t xml:space="preserve">: «До свиданья, лето» </w:t>
      </w:r>
    </w:p>
    <w:p w:rsidR="00731227" w:rsidRPr="00E27E74" w:rsidRDefault="00731227" w:rsidP="00AA6F15">
      <w:pPr>
        <w:spacing w:after="0" w:line="240" w:lineRule="auto"/>
        <w:rPr>
          <w:rFonts w:ascii="Arial Black" w:hAnsi="Arial Black"/>
          <w:color w:val="17365D"/>
          <w:sz w:val="28"/>
          <w:szCs w:val="28"/>
          <w:lang w:eastAsia="ru-RU"/>
        </w:rPr>
      </w:pPr>
      <w:r w:rsidRPr="00E27E74">
        <w:rPr>
          <w:rFonts w:ascii="Arial Black" w:hAnsi="Arial Black"/>
          <w:color w:val="17365D"/>
          <w:sz w:val="28"/>
          <w:szCs w:val="28"/>
          <w:lang w:eastAsia="ru-RU"/>
        </w:rPr>
        <w:t>Цель: Развивать творческие возможности детей, стремление создавать красоту, получать удовольствие от совместного труда. Воспитывать чувства товарищества и сопереживания.</w:t>
      </w:r>
    </w:p>
    <w:p w:rsidR="00731227" w:rsidRDefault="00731227" w:rsidP="00AA6F15">
      <w:pPr>
        <w:spacing w:after="0" w:line="240" w:lineRule="auto"/>
        <w:rPr>
          <w:rFonts w:ascii="Arial Black" w:hAnsi="Arial Black"/>
          <w:color w:val="000000"/>
          <w:sz w:val="28"/>
          <w:szCs w:val="28"/>
          <w:lang w:eastAsia="ru-RU"/>
        </w:rPr>
      </w:pPr>
      <w:r w:rsidRPr="00F9411A">
        <w:rPr>
          <w:noProof/>
          <w:lang w:eastAsia="ru-RU"/>
        </w:rPr>
        <w:pict>
          <v:shape id="Рисунок 37" o:spid="_x0000_i1043" type="#_x0000_t75" style="width:489.75pt;height:266.25pt;visibility:visible">
            <v:imagedata r:id="rId35" o:title=""/>
          </v:shape>
        </w:pict>
      </w:r>
    </w:p>
    <w:p w:rsidR="00731227" w:rsidRPr="006E2773" w:rsidRDefault="00731227" w:rsidP="00AA6F15">
      <w:pPr>
        <w:spacing w:after="0" w:line="240" w:lineRule="auto"/>
        <w:rPr>
          <w:rFonts w:ascii="Arial Black" w:hAnsi="Arial Black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8" o:spid="_x0000_s1037" type="#_x0000_t75" style="position:absolute;margin-left:.3pt;margin-top:402.9pt;width:495.75pt;height:308.25pt;z-index:251662336;visibility:visible;mso-position-horizontal-relative:margin;mso-position-vertical-relative:margin">
            <v:imagedata r:id="rId36" o:title="" croptop="13108f" cropbottom="11500f" cropleft="9320f" cropright="8130f"/>
            <w10:wrap type="square" anchorx="margin" anchory="margin"/>
          </v:shape>
        </w:pict>
      </w:r>
      <w:r w:rsidRPr="006E2773">
        <w:rPr>
          <w:rFonts w:ascii="Arial Black" w:hAnsi="Arial Black"/>
          <w:color w:val="000000"/>
          <w:sz w:val="28"/>
          <w:szCs w:val="28"/>
          <w:lang w:eastAsia="ru-RU"/>
        </w:rPr>
        <w:t xml:space="preserve">                            </w:t>
      </w:r>
      <w:r w:rsidRPr="006E2773">
        <w:rPr>
          <w:rFonts w:ascii="Arial Black" w:hAnsi="Arial Black"/>
          <w:sz w:val="28"/>
          <w:szCs w:val="28"/>
          <w:lang w:eastAsia="ru-RU"/>
        </w:rPr>
        <w:t xml:space="preserve">          </w:t>
      </w:r>
    </w:p>
    <w:sectPr w:rsidR="00731227" w:rsidRPr="006E2773" w:rsidSect="00E754C6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227" w:rsidRDefault="00731227" w:rsidP="0070719D">
      <w:pPr>
        <w:spacing w:after="0" w:line="240" w:lineRule="auto"/>
      </w:pPr>
      <w:r>
        <w:separator/>
      </w:r>
    </w:p>
  </w:endnote>
  <w:endnote w:type="continuationSeparator" w:id="0">
    <w:p w:rsidR="00731227" w:rsidRDefault="00731227" w:rsidP="00707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227" w:rsidRDefault="00731227" w:rsidP="0070719D">
      <w:pPr>
        <w:spacing w:after="0" w:line="240" w:lineRule="auto"/>
      </w:pPr>
      <w:r>
        <w:separator/>
      </w:r>
    </w:p>
  </w:footnote>
  <w:footnote w:type="continuationSeparator" w:id="0">
    <w:p w:rsidR="00731227" w:rsidRDefault="00731227" w:rsidP="00707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92C"/>
    <w:rsid w:val="000715E4"/>
    <w:rsid w:val="00104BE9"/>
    <w:rsid w:val="00170839"/>
    <w:rsid w:val="002013F8"/>
    <w:rsid w:val="0026105D"/>
    <w:rsid w:val="002A7BBC"/>
    <w:rsid w:val="003D40EA"/>
    <w:rsid w:val="00444795"/>
    <w:rsid w:val="00507CB8"/>
    <w:rsid w:val="0054392C"/>
    <w:rsid w:val="005561B0"/>
    <w:rsid w:val="005C41D0"/>
    <w:rsid w:val="006116D3"/>
    <w:rsid w:val="006500AF"/>
    <w:rsid w:val="00666AEB"/>
    <w:rsid w:val="006E2773"/>
    <w:rsid w:val="0070719D"/>
    <w:rsid w:val="00731227"/>
    <w:rsid w:val="007B361A"/>
    <w:rsid w:val="007F25F2"/>
    <w:rsid w:val="008D0199"/>
    <w:rsid w:val="00907D64"/>
    <w:rsid w:val="0099578F"/>
    <w:rsid w:val="00996F4E"/>
    <w:rsid w:val="00A142BA"/>
    <w:rsid w:val="00A37072"/>
    <w:rsid w:val="00A54598"/>
    <w:rsid w:val="00A754C6"/>
    <w:rsid w:val="00AA6F15"/>
    <w:rsid w:val="00B21A25"/>
    <w:rsid w:val="00BC44D4"/>
    <w:rsid w:val="00C7192B"/>
    <w:rsid w:val="00C83599"/>
    <w:rsid w:val="00CA4AFA"/>
    <w:rsid w:val="00DF148F"/>
    <w:rsid w:val="00E022B0"/>
    <w:rsid w:val="00E27E74"/>
    <w:rsid w:val="00E56BAB"/>
    <w:rsid w:val="00E754C6"/>
    <w:rsid w:val="00EF03DD"/>
    <w:rsid w:val="00F04495"/>
    <w:rsid w:val="00F10AEE"/>
    <w:rsid w:val="00F42915"/>
    <w:rsid w:val="00F9411A"/>
    <w:rsid w:val="00FF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7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1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07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0719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7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0719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450</TotalTime>
  <Pages>14</Pages>
  <Words>549</Words>
  <Characters>3132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5</cp:revision>
  <dcterms:created xsi:type="dcterms:W3CDTF">2019-10-18T00:46:00Z</dcterms:created>
  <dcterms:modified xsi:type="dcterms:W3CDTF">2019-10-21T05:00:00Z</dcterms:modified>
</cp:coreProperties>
</file>