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DA" w:rsidRDefault="00896EDA" w:rsidP="0084037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5223">
        <w:rPr>
          <w:rFonts w:ascii="Times New Roman" w:hAnsi="Times New Roman"/>
          <w:b/>
          <w:sz w:val="32"/>
          <w:szCs w:val="32"/>
        </w:rPr>
        <w:t xml:space="preserve">Военно-патриотический месячник: </w:t>
      </w:r>
    </w:p>
    <w:p w:rsidR="00896EDA" w:rsidRDefault="00896EDA" w:rsidP="0084037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5223">
        <w:rPr>
          <w:rFonts w:ascii="Times New Roman" w:hAnsi="Times New Roman"/>
          <w:b/>
          <w:sz w:val="32"/>
          <w:szCs w:val="32"/>
        </w:rPr>
        <w:t>«Этих дней не смолкнет слава»</w:t>
      </w:r>
    </w:p>
    <w:p w:rsidR="00896EDA" w:rsidRPr="00555223" w:rsidRDefault="00896EDA" w:rsidP="0055522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Январь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0725B2">
        <w:rPr>
          <w:rFonts w:ascii="Times New Roman" w:hAnsi="Times New Roman"/>
          <w:sz w:val="28"/>
          <w:szCs w:val="28"/>
        </w:rPr>
        <w:t>С 23 января в ДОУ начался военно-патриотический месячник</w:t>
      </w:r>
      <w:r>
        <w:rPr>
          <w:rFonts w:ascii="Times New Roman" w:hAnsi="Times New Roman"/>
          <w:sz w:val="28"/>
          <w:szCs w:val="28"/>
        </w:rPr>
        <w:t xml:space="preserve">. Все мероприятия в ДОУ посвящены 75-летию  Великой Победы.  Дети подготовительной группы познакомились с военной техникой периода Великой Отечественной Войны и современной Российской Армии. Воспитатели показали детям презентацию о родах войск и обмундировании  российских солдат. 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in;height:23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">
            <v:imagedata r:id="rId4" o:title="" croptop="-273f" cropbottom="-374f" cropright="-76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Библиотекарь МБКЦ  Мурашкина Валентина Викторовна провела встречу с детьми подготовительной и старшей группы и  рассказала  о детях, пионерах- героях  войны.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6in;height:20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">
            <v:imagedata r:id="rId5" o:title="" croptop="-309f" cropbottom="-471f" cropright="-76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</w:p>
    <w:p w:rsidR="00896EDA" w:rsidRDefault="00896ED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6" type="#_x0000_t75" style="position:absolute;margin-left:258.2pt;margin-top:62pt;width:189.6pt;height:252pt;z-index:251658240;visibility:visible;mso-wrap-distance-left:9.48pt;mso-wrap-distance-top:.96pt;mso-wrap-distance-right:9.42pt;mso-wrap-distance-bottom:1.24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">
            <v:imagedata r:id="rId6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>В группах прошли занятия по художественно-эстетическому направлению, на которых дети мастерили  военную технику для стенда «У войны нет срока давности»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83pt;height:23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">
            <v:imagedata r:id="rId7" o:title="" croptop="-263f" cropbottom="-457f" cropleft="-176f" cropright="-176f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68pt;height:21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">
            <v:imagedata r:id="rId8" o:title="" croptop="-293f" cropbottom="-432f" cropright="-70f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68pt;height:20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">
            <v:imagedata r:id="rId9" o:title="" croptop="-301f" cropbottom="-443f" cropleft="-70f" cropright="-70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Сотрудники детского сада и родители приняли активное участие в подготовке, поиске   материалов для стенда «У войны нет срока давности…».</w:t>
      </w:r>
      <w:bookmarkStart w:id="0" w:name="_GoBack"/>
      <w:bookmarkEnd w:id="0"/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B96B6F">
        <w:rPr>
          <w:noProof/>
          <w:lang w:eastAsia="ru-RU"/>
        </w:rPr>
        <w:pict>
          <v:shape id="Рисунок 8" o:spid="_x0000_i1030" type="#_x0000_t75" style="width:468pt;height:33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">
            <v:imagedata r:id="rId10" o:title="" croptop="-181f" cropbottom="-305f" cropleft="-70f" cropright="-98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29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">
            <v:imagedata r:id="rId11" o:title="" croptop="-210f" cropbottom="-310f" cropright="-70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</w:p>
    <w:p w:rsidR="00896EDA" w:rsidRDefault="00896EDA">
      <w:pPr>
        <w:rPr>
          <w:rFonts w:ascii="Times New Roman" w:hAnsi="Times New Roman"/>
          <w:sz w:val="28"/>
          <w:szCs w:val="28"/>
        </w:rPr>
      </w:pPr>
    </w:p>
    <w:p w:rsidR="00896EDA" w:rsidRPr="00822357" w:rsidRDefault="00896EDA">
      <w:pPr>
        <w:rPr>
          <w:rFonts w:ascii="Times New Roman" w:hAnsi="Times New Roman"/>
          <w:b/>
          <w:sz w:val="28"/>
          <w:szCs w:val="28"/>
        </w:rPr>
      </w:pPr>
      <w:r w:rsidRPr="00822357">
        <w:rPr>
          <w:rFonts w:ascii="Times New Roman" w:hAnsi="Times New Roman"/>
          <w:b/>
          <w:sz w:val="28"/>
          <w:szCs w:val="28"/>
        </w:rPr>
        <w:t>27 января в ДОУ прошла акция «Блокадный хлеб»</w:t>
      </w:r>
    </w:p>
    <w:p w:rsidR="00896EDA" w:rsidRPr="00822357" w:rsidRDefault="00896EDA" w:rsidP="00822357">
      <w:pPr>
        <w:rPr>
          <w:rFonts w:ascii="Times New Roman" w:hAnsi="Times New Roman"/>
          <w:sz w:val="28"/>
          <w:szCs w:val="28"/>
        </w:rPr>
      </w:pPr>
      <w:r w:rsidRPr="00822357">
        <w:rPr>
          <w:rFonts w:ascii="Times New Roman" w:hAnsi="Times New Roman"/>
          <w:sz w:val="28"/>
          <w:szCs w:val="28"/>
        </w:rPr>
        <w:t xml:space="preserve">Главная цель акции – сохранить память о трагедии, с которой столкнулись жители Ленинграда  </w:t>
      </w:r>
    </w:p>
    <w:p w:rsidR="00896EDA" w:rsidRPr="008139DE" w:rsidRDefault="00896EDA" w:rsidP="00822357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8139DE">
        <w:rPr>
          <w:color w:val="auto"/>
          <w:sz w:val="28"/>
          <w:szCs w:val="28"/>
        </w:rPr>
        <w:t>Дети и воспитатели получили карточки,  по кот</w:t>
      </w:r>
      <w:r>
        <w:rPr>
          <w:color w:val="auto"/>
          <w:sz w:val="28"/>
          <w:szCs w:val="28"/>
        </w:rPr>
        <w:t xml:space="preserve">орым жители получали хлеб, </w:t>
      </w:r>
      <w:r w:rsidRPr="008139DE">
        <w:rPr>
          <w:color w:val="auto"/>
          <w:sz w:val="28"/>
          <w:szCs w:val="28"/>
        </w:rPr>
        <w:t xml:space="preserve"> кусочек хлеба и почтили минутой молчания всех, кто не пережил это страшное время.</w: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67.25pt;height:25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">
            <v:imagedata r:id="rId12" o:title="" croptop="-248f" cropbottom="-392f" cropright="-56f"/>
            <o:lock v:ext="edit" aspectratio="f"/>
          </v:shape>
        </w:pict>
      </w:r>
    </w:p>
    <w:p w:rsidR="00896EDA" w:rsidRDefault="00896EDA">
      <w:pPr>
        <w:rPr>
          <w:rFonts w:ascii="Times New Roman" w:hAnsi="Times New Roman"/>
          <w:sz w:val="28"/>
          <w:szCs w:val="28"/>
        </w:rPr>
      </w:pPr>
    </w:p>
    <w:p w:rsidR="00896EDA" w:rsidRDefault="00896EDA">
      <w:pPr>
        <w:rPr>
          <w:rFonts w:ascii="Times New Roman" w:hAnsi="Times New Roman"/>
          <w:sz w:val="28"/>
          <w:szCs w:val="28"/>
        </w:rPr>
      </w:pPr>
      <w:r w:rsidRPr="009143A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459pt;height:2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">
            <v:imagedata r:id="rId13" o:title="" croptop="-215f" cropbottom="-306f" cropright="-86f"/>
            <o:lock v:ext="edit" aspectratio="f"/>
          </v:shape>
        </w:pict>
      </w:r>
    </w:p>
    <w:p w:rsidR="00896EDA" w:rsidRPr="00822357" w:rsidRDefault="00896EDA">
      <w:pPr>
        <w:rPr>
          <w:rFonts w:ascii="Times New Roman" w:hAnsi="Times New Roman"/>
          <w:sz w:val="28"/>
          <w:szCs w:val="28"/>
        </w:rPr>
      </w:pPr>
    </w:p>
    <w:sectPr w:rsidR="00896EDA" w:rsidRPr="00822357" w:rsidSect="00C30A1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5B2"/>
    <w:rsid w:val="000725B2"/>
    <w:rsid w:val="00156158"/>
    <w:rsid w:val="002358E8"/>
    <w:rsid w:val="002E73A7"/>
    <w:rsid w:val="0054243C"/>
    <w:rsid w:val="00555223"/>
    <w:rsid w:val="00741051"/>
    <w:rsid w:val="0074655E"/>
    <w:rsid w:val="008139DE"/>
    <w:rsid w:val="00822357"/>
    <w:rsid w:val="00840379"/>
    <w:rsid w:val="00896EDA"/>
    <w:rsid w:val="009143A7"/>
    <w:rsid w:val="00954A05"/>
    <w:rsid w:val="00B1102E"/>
    <w:rsid w:val="00B355E8"/>
    <w:rsid w:val="00B96B6F"/>
    <w:rsid w:val="00C30A1A"/>
    <w:rsid w:val="00EF7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4A0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223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</TotalTime>
  <Pages>4</Pages>
  <Words>175</Words>
  <Characters>1001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5</cp:revision>
  <dcterms:created xsi:type="dcterms:W3CDTF">2020-02-11T03:58:00Z</dcterms:created>
  <dcterms:modified xsi:type="dcterms:W3CDTF">2020-02-12T02:45:00Z</dcterms:modified>
</cp:coreProperties>
</file>